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4FF" w:rsidRDefault="00DF018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08C74166" wp14:editId="5F24A5BE">
                <wp:simplePos x="0" y="0"/>
                <wp:positionH relativeFrom="page">
                  <wp:posOffset>180340</wp:posOffset>
                </wp:positionH>
                <wp:positionV relativeFrom="page">
                  <wp:posOffset>7129145</wp:posOffset>
                </wp:positionV>
                <wp:extent cx="179705" cy="0"/>
                <wp:effectExtent l="0" t="0" r="0" b="0"/>
                <wp:wrapNone/>
                <wp:docPr id="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561.35pt" to="28.35pt,5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" strokeweight=".5pt">
                <w10:wrap anchorx="page" anchory="page"/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 wp14:anchorId="1BF75300" wp14:editId="7A37ECD4">
                <wp:simplePos x="0" y="0"/>
                <wp:positionH relativeFrom="page">
                  <wp:posOffset>180340</wp:posOffset>
                </wp:positionH>
                <wp:positionV relativeFrom="page">
                  <wp:posOffset>3564255</wp:posOffset>
                </wp:positionV>
                <wp:extent cx="179705" cy="0"/>
                <wp:effectExtent l="0" t="0" r="0" b="0"/>
                <wp:wrapNone/>
                <wp:docPr id="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280.65pt" to="28.35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" strokeweight=".5pt">
                <w10:wrap anchorx="page" anchory="page"/>
                <w10:anchorlock/>
              </v:line>
            </w:pict>
          </mc:Fallback>
        </mc:AlternateContent>
      </w:r>
    </w:p>
    <w:p w:rsidR="004544FF" w:rsidRDefault="00DF018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858C4F" wp14:editId="74647FF3">
                <wp:simplePos x="0" y="0"/>
                <wp:positionH relativeFrom="column">
                  <wp:posOffset>3933190</wp:posOffset>
                </wp:positionH>
                <wp:positionV relativeFrom="paragraph">
                  <wp:posOffset>146685</wp:posOffset>
                </wp:positionV>
                <wp:extent cx="2286000" cy="1666875"/>
                <wp:effectExtent l="0" t="0" r="0" b="9525"/>
                <wp:wrapNone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0181" w:rsidRPr="00DF0181" w:rsidRDefault="00FF2CC0" w:rsidP="00DF0181">
                            <w:pPr>
                              <w:spacing w:before="0" w:line="240" w:lineRule="auto"/>
                              <w:ind w:left="567"/>
                              <w:jc w:val="right"/>
                              <w:rPr>
                                <w:u w:val="single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u w:val="single"/>
                                <w:lang w:val="fr-FR"/>
                              </w:rPr>
                              <w:t>Ihr</w:t>
                            </w:r>
                            <w:proofErr w:type="spellEnd"/>
                            <w:r>
                              <w:rPr>
                                <w:u w:val="single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u w:val="single"/>
                                <w:lang w:val="fr-FR"/>
                              </w:rPr>
                              <w:t>Kontakt</w:t>
                            </w:r>
                            <w:proofErr w:type="spellEnd"/>
                            <w:r w:rsidR="00DF0181" w:rsidRPr="00DF0181">
                              <w:rPr>
                                <w:u w:val="single"/>
                                <w:lang w:val="fr-FR"/>
                              </w:rPr>
                              <w:t>:</w:t>
                            </w:r>
                          </w:p>
                          <w:p w:rsidR="00DF0181" w:rsidRPr="00DF0181" w:rsidRDefault="00DF0181" w:rsidP="00DF0181">
                            <w:pPr>
                              <w:spacing w:before="0" w:line="240" w:lineRule="auto"/>
                              <w:ind w:left="567"/>
                              <w:jc w:val="right"/>
                              <w:rPr>
                                <w:b/>
                                <w:lang w:val="fr-FR"/>
                              </w:rPr>
                            </w:pPr>
                            <w:r w:rsidRPr="00DF0181">
                              <w:rPr>
                                <w:b/>
                                <w:lang w:val="fr-FR"/>
                              </w:rPr>
                              <w:t>Tim Meyer-König</w:t>
                            </w:r>
                          </w:p>
                          <w:p w:rsidR="00DF0181" w:rsidRPr="00DF0181" w:rsidRDefault="00DF0181" w:rsidP="00DF0181">
                            <w:pPr>
                              <w:spacing w:before="0" w:line="240" w:lineRule="auto"/>
                              <w:ind w:left="567"/>
                              <w:jc w:val="right"/>
                              <w:rPr>
                                <w:lang w:val="fr-FR"/>
                              </w:rPr>
                            </w:pPr>
                            <w:r w:rsidRPr="00DF0181">
                              <w:rPr>
                                <w:b/>
                                <w:lang w:val="fr-FR"/>
                              </w:rPr>
                              <w:t>T:</w:t>
                            </w:r>
                            <w:r w:rsidRPr="00DF0181">
                              <w:rPr>
                                <w:lang w:val="fr-FR"/>
                              </w:rPr>
                              <w:t xml:space="preserve"> +49</w:t>
                            </w:r>
                            <w:r w:rsidR="00421BC8">
                              <w:rPr>
                                <w:lang w:val="fr-FR"/>
                              </w:rPr>
                              <w:t xml:space="preserve"> – </w:t>
                            </w:r>
                            <w:r w:rsidRPr="00DF0181">
                              <w:rPr>
                                <w:lang w:val="fr-FR"/>
                              </w:rPr>
                              <w:t>461</w:t>
                            </w:r>
                            <w:r w:rsidR="00421BC8">
                              <w:rPr>
                                <w:lang w:val="fr-FR"/>
                              </w:rPr>
                              <w:t xml:space="preserve"> – </w:t>
                            </w:r>
                            <w:r w:rsidRPr="00DF0181">
                              <w:rPr>
                                <w:lang w:val="fr-FR"/>
                              </w:rPr>
                              <w:t>168 46 5</w:t>
                            </w:r>
                            <w:r w:rsidR="00421BC8">
                              <w:rPr>
                                <w:lang w:val="fr-FR"/>
                              </w:rPr>
                              <w:t>1</w:t>
                            </w:r>
                          </w:p>
                          <w:p w:rsidR="00DF0181" w:rsidRPr="00DF0181" w:rsidRDefault="00DF0181" w:rsidP="00DF0181">
                            <w:pPr>
                              <w:spacing w:before="0" w:line="240" w:lineRule="auto"/>
                              <w:ind w:left="567"/>
                              <w:jc w:val="right"/>
                              <w:rPr>
                                <w:lang w:val="fr-FR"/>
                              </w:rPr>
                            </w:pPr>
                            <w:r w:rsidRPr="00DF0181">
                              <w:rPr>
                                <w:b/>
                                <w:lang w:val="fr-FR"/>
                              </w:rPr>
                              <w:t>M:</w:t>
                            </w:r>
                            <w:r w:rsidRPr="00DF0181">
                              <w:rPr>
                                <w:lang w:val="fr-FR"/>
                              </w:rPr>
                              <w:t xml:space="preserve"> +49</w:t>
                            </w:r>
                            <w:r w:rsidR="00421BC8">
                              <w:rPr>
                                <w:lang w:val="fr-FR"/>
                              </w:rPr>
                              <w:t xml:space="preserve"> – </w:t>
                            </w:r>
                            <w:r w:rsidRPr="00DF0181">
                              <w:rPr>
                                <w:lang w:val="fr-FR"/>
                              </w:rPr>
                              <w:t>160</w:t>
                            </w:r>
                            <w:r w:rsidR="00421BC8">
                              <w:rPr>
                                <w:lang w:val="fr-FR"/>
                              </w:rPr>
                              <w:t xml:space="preserve"> – </w:t>
                            </w:r>
                            <w:r w:rsidRPr="00DF0181">
                              <w:rPr>
                                <w:lang w:val="fr-FR"/>
                              </w:rPr>
                              <w:t>79 28 25 9</w:t>
                            </w:r>
                          </w:p>
                          <w:p w:rsidR="00DF0181" w:rsidRDefault="00DF0181" w:rsidP="00DF0181">
                            <w:pPr>
                              <w:spacing w:before="0" w:line="240" w:lineRule="auto"/>
                              <w:ind w:left="567"/>
                              <w:jc w:val="right"/>
                              <w:rPr>
                                <w:lang w:val="fr-FR"/>
                              </w:rPr>
                            </w:pPr>
                            <w:r w:rsidRPr="00DF0181">
                              <w:rPr>
                                <w:b/>
                                <w:lang w:val="fr-FR"/>
                              </w:rPr>
                              <w:t>E:</w:t>
                            </w:r>
                            <w:r w:rsidRPr="00DF0181">
                              <w:rPr>
                                <w:lang w:val="fr-FR"/>
                              </w:rPr>
                              <w:t xml:space="preserve"> </w:t>
                            </w:r>
                            <w:r w:rsidR="00421BC8">
                              <w:rPr>
                                <w:lang w:val="fr-FR"/>
                              </w:rPr>
                              <w:t>flensburg@adfc-sh.de</w:t>
                            </w:r>
                          </w:p>
                          <w:p w:rsidR="00DF0181" w:rsidRDefault="00DF0181" w:rsidP="00DF0181">
                            <w:pPr>
                              <w:spacing w:before="0" w:line="240" w:lineRule="auto"/>
                              <w:ind w:left="567"/>
                              <w:jc w:val="right"/>
                              <w:rPr>
                                <w:lang w:val="fr-FR"/>
                              </w:rPr>
                            </w:pPr>
                          </w:p>
                          <w:p w:rsidR="00DF0181" w:rsidRDefault="00DF0181" w:rsidP="00DF0181">
                            <w:pPr>
                              <w:spacing w:before="0" w:line="240" w:lineRule="auto"/>
                              <w:ind w:left="567"/>
                              <w:jc w:val="right"/>
                              <w:rPr>
                                <w:lang w:val="fr-FR"/>
                              </w:rPr>
                            </w:pPr>
                          </w:p>
                          <w:p w:rsidR="00DF0181" w:rsidRDefault="00DF0181" w:rsidP="00DF0181">
                            <w:pPr>
                              <w:spacing w:before="0" w:line="240" w:lineRule="auto"/>
                              <w:ind w:left="567"/>
                              <w:jc w:val="right"/>
                              <w:rPr>
                                <w:lang w:val="fr-FR"/>
                              </w:rPr>
                            </w:pPr>
                          </w:p>
                          <w:p w:rsidR="004544FF" w:rsidRPr="00DF0181" w:rsidRDefault="004544FF" w:rsidP="00DF0181">
                            <w:pPr>
                              <w:jc w:val="right"/>
                            </w:pPr>
                            <w:r>
                              <w:rPr>
                                <w:lang w:val="fr-FR"/>
                              </w:rPr>
                              <w:t>Flensburg,</w:t>
                            </w:r>
                            <w:r w:rsidR="00023DCF">
                              <w:rPr>
                                <w:lang w:val="fr-FR"/>
                              </w:rPr>
                              <w:t xml:space="preserve"> </w:t>
                            </w:r>
                            <w:r w:rsidR="00CD05E2">
                              <w:rPr>
                                <w:lang w:val="fr-FR"/>
                              </w:rPr>
                              <w:fldChar w:fldCharType="begin"/>
                            </w:r>
                            <w:r w:rsidR="00CD05E2">
                              <w:rPr>
                                <w:lang w:val="fr-FR"/>
                              </w:rPr>
                              <w:instrText xml:space="preserve"> CREATEDATE  \@ "dd.MM.yyyy"  \* MERGEFORMAT </w:instrText>
                            </w:r>
                            <w:r w:rsidR="00CD05E2">
                              <w:rPr>
                                <w:lang w:val="fr-FR"/>
                              </w:rPr>
                              <w:fldChar w:fldCharType="separate"/>
                            </w:r>
                            <w:r w:rsidR="004A7705">
                              <w:rPr>
                                <w:noProof/>
                                <w:lang w:val="fr-FR"/>
                              </w:rPr>
                              <w:t>18.12.2023</w:t>
                            </w:r>
                            <w:r w:rsidR="00CD05E2">
                              <w:rPr>
                                <w:lang w:val="fr-FR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309.7pt;margin-top:11.55pt;width:180pt;height:13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" filled="f" stroked="f">
                <v:textbox>
                  <w:txbxContent>
                    <w:p w:rsidR="00DF0181" w:rsidRPr="00DF0181" w:rsidRDefault="00FF2CC0" w:rsidP="00DF0181">
                      <w:pPr>
                        <w:spacing w:before="0" w:line="240" w:lineRule="auto"/>
                        <w:ind w:left="567"/>
                        <w:jc w:val="right"/>
                        <w:rPr>
                          <w:u w:val="single"/>
                          <w:lang w:val="fr-FR"/>
                        </w:rPr>
                      </w:pPr>
                      <w:proofErr w:type="spellStart"/>
                      <w:r>
                        <w:rPr>
                          <w:u w:val="single"/>
                          <w:lang w:val="fr-FR"/>
                        </w:rPr>
                        <w:t>Ihr</w:t>
                      </w:r>
                      <w:proofErr w:type="spellEnd"/>
                      <w:r>
                        <w:rPr>
                          <w:u w:val="single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u w:val="single"/>
                          <w:lang w:val="fr-FR"/>
                        </w:rPr>
                        <w:t>Kontakt</w:t>
                      </w:r>
                      <w:proofErr w:type="spellEnd"/>
                      <w:r w:rsidR="00DF0181" w:rsidRPr="00DF0181">
                        <w:rPr>
                          <w:u w:val="single"/>
                          <w:lang w:val="fr-FR"/>
                        </w:rPr>
                        <w:t>:</w:t>
                      </w:r>
                    </w:p>
                    <w:p w:rsidR="00DF0181" w:rsidRPr="00DF0181" w:rsidRDefault="00DF0181" w:rsidP="00DF0181">
                      <w:pPr>
                        <w:spacing w:before="0" w:line="240" w:lineRule="auto"/>
                        <w:ind w:left="567"/>
                        <w:jc w:val="right"/>
                        <w:rPr>
                          <w:b/>
                          <w:lang w:val="fr-FR"/>
                        </w:rPr>
                      </w:pPr>
                      <w:r w:rsidRPr="00DF0181">
                        <w:rPr>
                          <w:b/>
                          <w:lang w:val="fr-FR"/>
                        </w:rPr>
                        <w:t>Tim Meyer-König</w:t>
                      </w:r>
                    </w:p>
                    <w:p w:rsidR="00DF0181" w:rsidRPr="00DF0181" w:rsidRDefault="00DF0181" w:rsidP="00DF0181">
                      <w:pPr>
                        <w:spacing w:before="0" w:line="240" w:lineRule="auto"/>
                        <w:ind w:left="567"/>
                        <w:jc w:val="right"/>
                        <w:rPr>
                          <w:lang w:val="fr-FR"/>
                        </w:rPr>
                      </w:pPr>
                      <w:r w:rsidRPr="00DF0181">
                        <w:rPr>
                          <w:b/>
                          <w:lang w:val="fr-FR"/>
                        </w:rPr>
                        <w:t>T:</w:t>
                      </w:r>
                      <w:r w:rsidRPr="00DF0181">
                        <w:rPr>
                          <w:lang w:val="fr-FR"/>
                        </w:rPr>
                        <w:t xml:space="preserve"> +49</w:t>
                      </w:r>
                      <w:r w:rsidR="00421BC8">
                        <w:rPr>
                          <w:lang w:val="fr-FR"/>
                        </w:rPr>
                        <w:t xml:space="preserve"> – </w:t>
                      </w:r>
                      <w:r w:rsidRPr="00DF0181">
                        <w:rPr>
                          <w:lang w:val="fr-FR"/>
                        </w:rPr>
                        <w:t>461</w:t>
                      </w:r>
                      <w:r w:rsidR="00421BC8">
                        <w:rPr>
                          <w:lang w:val="fr-FR"/>
                        </w:rPr>
                        <w:t xml:space="preserve"> – </w:t>
                      </w:r>
                      <w:r w:rsidRPr="00DF0181">
                        <w:rPr>
                          <w:lang w:val="fr-FR"/>
                        </w:rPr>
                        <w:t>168 46 5</w:t>
                      </w:r>
                      <w:r w:rsidR="00421BC8">
                        <w:rPr>
                          <w:lang w:val="fr-FR"/>
                        </w:rPr>
                        <w:t>1</w:t>
                      </w:r>
                    </w:p>
                    <w:p w:rsidR="00DF0181" w:rsidRPr="00DF0181" w:rsidRDefault="00DF0181" w:rsidP="00DF0181">
                      <w:pPr>
                        <w:spacing w:before="0" w:line="240" w:lineRule="auto"/>
                        <w:ind w:left="567"/>
                        <w:jc w:val="right"/>
                        <w:rPr>
                          <w:lang w:val="fr-FR"/>
                        </w:rPr>
                      </w:pPr>
                      <w:r w:rsidRPr="00DF0181">
                        <w:rPr>
                          <w:b/>
                          <w:lang w:val="fr-FR"/>
                        </w:rPr>
                        <w:t>M:</w:t>
                      </w:r>
                      <w:r w:rsidRPr="00DF0181">
                        <w:rPr>
                          <w:lang w:val="fr-FR"/>
                        </w:rPr>
                        <w:t xml:space="preserve"> +49</w:t>
                      </w:r>
                      <w:r w:rsidR="00421BC8">
                        <w:rPr>
                          <w:lang w:val="fr-FR"/>
                        </w:rPr>
                        <w:t xml:space="preserve"> – </w:t>
                      </w:r>
                      <w:r w:rsidRPr="00DF0181">
                        <w:rPr>
                          <w:lang w:val="fr-FR"/>
                        </w:rPr>
                        <w:t>160</w:t>
                      </w:r>
                      <w:r w:rsidR="00421BC8">
                        <w:rPr>
                          <w:lang w:val="fr-FR"/>
                        </w:rPr>
                        <w:t xml:space="preserve"> – </w:t>
                      </w:r>
                      <w:r w:rsidRPr="00DF0181">
                        <w:rPr>
                          <w:lang w:val="fr-FR"/>
                        </w:rPr>
                        <w:t>79 28 25 9</w:t>
                      </w:r>
                    </w:p>
                    <w:p w:rsidR="00DF0181" w:rsidRDefault="00DF0181" w:rsidP="00DF0181">
                      <w:pPr>
                        <w:spacing w:before="0" w:line="240" w:lineRule="auto"/>
                        <w:ind w:left="567"/>
                        <w:jc w:val="right"/>
                        <w:rPr>
                          <w:lang w:val="fr-FR"/>
                        </w:rPr>
                      </w:pPr>
                      <w:r w:rsidRPr="00DF0181">
                        <w:rPr>
                          <w:b/>
                          <w:lang w:val="fr-FR"/>
                        </w:rPr>
                        <w:t>E:</w:t>
                      </w:r>
                      <w:r w:rsidRPr="00DF0181">
                        <w:rPr>
                          <w:lang w:val="fr-FR"/>
                        </w:rPr>
                        <w:t xml:space="preserve"> </w:t>
                      </w:r>
                      <w:r w:rsidR="00421BC8">
                        <w:rPr>
                          <w:lang w:val="fr-FR"/>
                        </w:rPr>
                        <w:t>flensburg@adfc-sh.de</w:t>
                      </w:r>
                    </w:p>
                    <w:p w:rsidR="00DF0181" w:rsidRDefault="00DF0181" w:rsidP="00DF0181">
                      <w:pPr>
                        <w:spacing w:before="0" w:line="240" w:lineRule="auto"/>
                        <w:ind w:left="567"/>
                        <w:jc w:val="right"/>
                        <w:rPr>
                          <w:lang w:val="fr-FR"/>
                        </w:rPr>
                      </w:pPr>
                    </w:p>
                    <w:p w:rsidR="00DF0181" w:rsidRDefault="00DF0181" w:rsidP="00DF0181">
                      <w:pPr>
                        <w:spacing w:before="0" w:line="240" w:lineRule="auto"/>
                        <w:ind w:left="567"/>
                        <w:jc w:val="right"/>
                        <w:rPr>
                          <w:lang w:val="fr-FR"/>
                        </w:rPr>
                      </w:pPr>
                    </w:p>
                    <w:p w:rsidR="00DF0181" w:rsidRDefault="00DF0181" w:rsidP="00DF0181">
                      <w:pPr>
                        <w:spacing w:before="0" w:line="240" w:lineRule="auto"/>
                        <w:ind w:left="567"/>
                        <w:jc w:val="right"/>
                        <w:rPr>
                          <w:lang w:val="fr-FR"/>
                        </w:rPr>
                      </w:pPr>
                    </w:p>
                    <w:p w:rsidR="004544FF" w:rsidRPr="00DF0181" w:rsidRDefault="004544FF" w:rsidP="00DF0181">
                      <w:pPr>
                        <w:jc w:val="right"/>
                      </w:pPr>
                      <w:r>
                        <w:rPr>
                          <w:lang w:val="fr-FR"/>
                        </w:rPr>
                        <w:t>Flensburg,</w:t>
                      </w:r>
                      <w:r w:rsidR="00023DCF">
                        <w:rPr>
                          <w:lang w:val="fr-FR"/>
                        </w:rPr>
                        <w:t xml:space="preserve"> </w:t>
                      </w:r>
                      <w:r w:rsidR="00CD05E2">
                        <w:rPr>
                          <w:lang w:val="fr-FR"/>
                        </w:rPr>
                        <w:fldChar w:fldCharType="begin"/>
                      </w:r>
                      <w:r w:rsidR="00CD05E2">
                        <w:rPr>
                          <w:lang w:val="fr-FR"/>
                        </w:rPr>
                        <w:instrText xml:space="preserve"> CREATEDATE  \@ "dd.MM.yyyy"  \* MERGEFORMAT </w:instrText>
                      </w:r>
                      <w:r w:rsidR="00CD05E2">
                        <w:rPr>
                          <w:lang w:val="fr-FR"/>
                        </w:rPr>
                        <w:fldChar w:fldCharType="separate"/>
                      </w:r>
                      <w:r w:rsidR="004A7705">
                        <w:rPr>
                          <w:noProof/>
                          <w:lang w:val="fr-FR"/>
                        </w:rPr>
                        <w:t>18.12.2023</w:t>
                      </w:r>
                      <w:r w:rsidR="00CD05E2">
                        <w:rPr>
                          <w:lang w:val="fr-FR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DF0181" w:rsidRDefault="00DF0181"/>
    <w:p w:rsidR="004544FF" w:rsidRDefault="00DF0181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4E8D7188" wp14:editId="234949BF">
                <wp:simplePos x="0" y="0"/>
                <wp:positionH relativeFrom="column">
                  <wp:posOffset>-635</wp:posOffset>
                </wp:positionH>
                <wp:positionV relativeFrom="page">
                  <wp:posOffset>1602105</wp:posOffset>
                </wp:positionV>
                <wp:extent cx="3086100" cy="1483995"/>
                <wp:effectExtent l="0" t="0" r="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48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1BC8" w:rsidRDefault="00421BC8" w:rsidP="00B35AA6">
                            <w:pPr>
                              <w:pBdr>
                                <w:bottom w:val="single" w:sz="4" w:space="1" w:color="auto"/>
                              </w:pBdr>
                              <w:spacing w:before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24"/>
                              </w:rPr>
                              <w:t>ADFC Flensburg, c/o Tim Meyer-König</w:t>
                            </w:r>
                          </w:p>
                          <w:p w:rsidR="004544FF" w:rsidRDefault="00B35AA6" w:rsidP="00B35AA6">
                            <w:pPr>
                              <w:pBdr>
                                <w:bottom w:val="single" w:sz="4" w:space="1" w:color="auto"/>
                              </w:pBdr>
                              <w:spacing w:before="0" w:line="240" w:lineRule="auto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Adelbyer Str. 75</w:t>
                            </w:r>
                            <w:r w:rsidR="004544FF">
                              <w:rPr>
                                <w:sz w:val="14"/>
                              </w:rPr>
                              <w:t xml:space="preserve">, </w:t>
                            </w:r>
                            <w:r w:rsidR="00FF2CC0">
                              <w:rPr>
                                <w:sz w:val="14"/>
                              </w:rPr>
                              <w:t>D-</w:t>
                            </w:r>
                            <w:r w:rsidR="004544FF">
                              <w:rPr>
                                <w:sz w:val="14"/>
                              </w:rPr>
                              <w:t>249</w:t>
                            </w:r>
                            <w:r>
                              <w:rPr>
                                <w:sz w:val="14"/>
                              </w:rPr>
                              <w:t>43</w:t>
                            </w:r>
                            <w:r w:rsidR="004544FF">
                              <w:rPr>
                                <w:sz w:val="14"/>
                              </w:rPr>
                              <w:t xml:space="preserve"> Flensburg</w:t>
                            </w:r>
                          </w:p>
                          <w:p w:rsidR="004544FF" w:rsidRDefault="004544FF">
                            <w:pPr>
                              <w:spacing w:before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4544FF" w:rsidRDefault="004A7705" w:rsidP="00023DCF">
                            <w:pPr>
                              <w:spacing w:before="0" w:line="240" w:lineRule="auto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Verkehrsplanung Flensburg</w:t>
                            </w:r>
                          </w:p>
                          <w:p w:rsidR="004A7705" w:rsidRDefault="004A7705" w:rsidP="00023DCF">
                            <w:pPr>
                              <w:spacing w:before="0" w:line="240" w:lineRule="auto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Verkehrsbehörde Flensburg</w:t>
                            </w:r>
                          </w:p>
                          <w:p w:rsidR="004A7705" w:rsidRDefault="004A7705" w:rsidP="00023DCF">
                            <w:pPr>
                              <w:spacing w:before="0" w:line="240" w:lineRule="auto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Polizei Flensburg</w:t>
                            </w:r>
                          </w:p>
                          <w:p w:rsidR="004A7705" w:rsidRPr="001D5ADF" w:rsidRDefault="004A7705" w:rsidP="00023DCF">
                            <w:pPr>
                              <w:spacing w:before="0" w:line="240" w:lineRule="auto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Ordnungsverwaltung Flensburg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-.05pt;margin-top:126.15pt;width:243pt;height:116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O1ltw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" filled="f" stroked="f">
                <v:textbox>
                  <w:txbxContent>
                    <w:p w:rsidR="00421BC8" w:rsidRDefault="00421BC8" w:rsidP="00B35AA6">
                      <w:pPr>
                        <w:pBdr>
                          <w:bottom w:val="single" w:sz="4" w:space="1" w:color="auto"/>
                        </w:pBdr>
                        <w:spacing w:before="0" w:line="240" w:lineRule="auto"/>
                        <w:jc w:val="center"/>
                        <w:rPr>
                          <w:rFonts w:cs="Arial"/>
                          <w:sz w:val="14"/>
                          <w:szCs w:val="24"/>
                        </w:rPr>
                      </w:pPr>
                      <w:r>
                        <w:rPr>
                          <w:rFonts w:cs="Arial"/>
                          <w:sz w:val="14"/>
                          <w:szCs w:val="24"/>
                        </w:rPr>
                        <w:t>ADFC Flensburg, c/o Tim Meyer-König</w:t>
                      </w:r>
                    </w:p>
                    <w:p w:rsidR="004544FF" w:rsidRDefault="00B35AA6" w:rsidP="00B35AA6">
                      <w:pPr>
                        <w:pBdr>
                          <w:bottom w:val="single" w:sz="4" w:space="1" w:color="auto"/>
                        </w:pBdr>
                        <w:spacing w:before="0" w:line="240" w:lineRule="auto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Adelbyer Str. 75</w:t>
                      </w:r>
                      <w:r w:rsidR="004544FF">
                        <w:rPr>
                          <w:sz w:val="14"/>
                        </w:rPr>
                        <w:t xml:space="preserve">, </w:t>
                      </w:r>
                      <w:r w:rsidR="00FF2CC0">
                        <w:rPr>
                          <w:sz w:val="14"/>
                        </w:rPr>
                        <w:t>D-</w:t>
                      </w:r>
                      <w:r w:rsidR="004544FF">
                        <w:rPr>
                          <w:sz w:val="14"/>
                        </w:rPr>
                        <w:t>249</w:t>
                      </w:r>
                      <w:r>
                        <w:rPr>
                          <w:sz w:val="14"/>
                        </w:rPr>
                        <w:t>43</w:t>
                      </w:r>
                      <w:r w:rsidR="004544FF">
                        <w:rPr>
                          <w:sz w:val="14"/>
                        </w:rPr>
                        <w:t xml:space="preserve"> Flensburg</w:t>
                      </w:r>
                    </w:p>
                    <w:p w:rsidR="004544FF" w:rsidRDefault="004544FF">
                      <w:pPr>
                        <w:spacing w:before="0" w:line="240" w:lineRule="auto"/>
                        <w:jc w:val="center"/>
                        <w:rPr>
                          <w:sz w:val="16"/>
                        </w:rPr>
                      </w:pPr>
                    </w:p>
                    <w:p w:rsidR="004544FF" w:rsidRDefault="004A7705" w:rsidP="00023DCF">
                      <w:pPr>
                        <w:spacing w:before="0" w:line="240" w:lineRule="auto"/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Verkehrsplanung Flensburg</w:t>
                      </w:r>
                    </w:p>
                    <w:p w:rsidR="004A7705" w:rsidRDefault="004A7705" w:rsidP="00023DCF">
                      <w:pPr>
                        <w:spacing w:before="0" w:line="240" w:lineRule="auto"/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Verkehrsbehörde Flensburg</w:t>
                      </w:r>
                    </w:p>
                    <w:p w:rsidR="004A7705" w:rsidRDefault="004A7705" w:rsidP="00023DCF">
                      <w:pPr>
                        <w:spacing w:before="0" w:line="240" w:lineRule="auto"/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Polizei Flensburg</w:t>
                      </w:r>
                    </w:p>
                    <w:p w:rsidR="004A7705" w:rsidRPr="001D5ADF" w:rsidRDefault="004A7705" w:rsidP="00023DCF">
                      <w:pPr>
                        <w:spacing w:before="0" w:line="240" w:lineRule="auto"/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Ordnungsverwaltung Flensburg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4544FF" w:rsidRDefault="004544FF"/>
    <w:p w:rsidR="004544FF" w:rsidRDefault="004544FF"/>
    <w:p w:rsidR="004544FF" w:rsidRDefault="004544FF"/>
    <w:p w:rsidR="004544FF" w:rsidRDefault="004544FF"/>
    <w:p w:rsidR="004544FF" w:rsidRDefault="004544FF"/>
    <w:p w:rsidR="004544FF" w:rsidRDefault="004544FF"/>
    <w:p w:rsidR="004544FF" w:rsidRDefault="004544FF"/>
    <w:p w:rsidR="004544FF" w:rsidRPr="009A7C34" w:rsidRDefault="000640FE">
      <w:pPr>
        <w:rPr>
          <w:b/>
        </w:rPr>
      </w:pPr>
      <w:proofErr w:type="spellStart"/>
      <w:r>
        <w:rPr>
          <w:b/>
        </w:rPr>
        <w:t>Angelburger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Strasse</w:t>
      </w:r>
      <w:proofErr w:type="spellEnd"/>
      <w:r>
        <w:rPr>
          <w:b/>
        </w:rPr>
        <w:t xml:space="preserve"> : 70 </w:t>
      </w:r>
      <w:r w:rsidR="004A7705">
        <w:rPr>
          <w:b/>
        </w:rPr>
        <w:t>Falschparker</w:t>
      </w:r>
      <w:r>
        <w:rPr>
          <w:b/>
        </w:rPr>
        <w:t xml:space="preserve"> in einer Woche, Handlungsbedarf</w:t>
      </w:r>
    </w:p>
    <w:p w:rsidR="004544FF" w:rsidRPr="000640FE" w:rsidRDefault="004544FF"/>
    <w:p w:rsidR="004544FF" w:rsidRDefault="00023DCF">
      <w:r w:rsidRPr="008C03A7">
        <w:t>Sehr geehrter</w:t>
      </w:r>
      <w:r w:rsidR="004A7705">
        <w:t xml:space="preserve"> Damen und Herren</w:t>
      </w:r>
      <w:r w:rsidRPr="008C03A7">
        <w:t>,</w:t>
      </w:r>
    </w:p>
    <w:p w:rsidR="000640FE" w:rsidRDefault="004A7705">
      <w:r>
        <w:t xml:space="preserve">die </w:t>
      </w:r>
      <w:proofErr w:type="spellStart"/>
      <w:r>
        <w:t>Falschparkerei</w:t>
      </w:r>
      <w:proofErr w:type="spellEnd"/>
      <w:r>
        <w:t xml:space="preserve"> auf dem </w:t>
      </w:r>
      <w:r w:rsidR="000640FE">
        <w:t xml:space="preserve">bergauf führenden </w:t>
      </w:r>
      <w:r>
        <w:t xml:space="preserve">Rad- und Fußweg der </w:t>
      </w:r>
      <w:proofErr w:type="spellStart"/>
      <w:r>
        <w:t>Angelburger</w:t>
      </w:r>
      <w:proofErr w:type="spellEnd"/>
      <w:r>
        <w:t xml:space="preserve"> Straße</w:t>
      </w:r>
      <w:r w:rsidR="000640FE">
        <w:t xml:space="preserve"> zwischen Frie</w:t>
      </w:r>
      <w:r w:rsidR="000640FE">
        <w:t>d</w:t>
      </w:r>
      <w:r w:rsidR="000640FE">
        <w:t xml:space="preserve">rich-Ebert-Str. und Hafermarkt </w:t>
      </w:r>
      <w:r>
        <w:t xml:space="preserve">nimmt inzwischen exzessive Züge an und wir bitten Sie zu handeln. </w:t>
      </w:r>
      <w:r w:rsidR="00F71146">
        <w:t xml:space="preserve">Es wird </w:t>
      </w:r>
      <w:r w:rsidR="00F71146">
        <w:t xml:space="preserve">vielfach </w:t>
      </w:r>
      <w:r w:rsidR="00F71146">
        <w:t>gehalten und teils sogar dreist über lange Zeit geparkt. Infolge weichen Radfahrende und Fußgä</w:t>
      </w:r>
      <w:r w:rsidR="00F71146">
        <w:t>n</w:t>
      </w:r>
      <w:r w:rsidR="00F71146">
        <w:t>ger teils in den Gegenverkehr auf der Straße aus, was gerade tagsüber, zu Zeiten mit starkem Verkehr, zu g</w:t>
      </w:r>
      <w:r w:rsidR="00F71146">
        <w:t>e</w:t>
      </w:r>
      <w:r w:rsidR="00F71146">
        <w:t>fährlichen Situationen führt.</w:t>
      </w:r>
    </w:p>
    <w:p w:rsidR="004A7705" w:rsidRDefault="004A7705">
      <w:r>
        <w:t xml:space="preserve">Wir hatten Radfahrende gebeten, uns über eine Woche (11.-17.12.23) Fotos von Falschparkern zu schicken und haben </w:t>
      </w:r>
      <w:r w:rsidR="000640FE">
        <w:t xml:space="preserve">damit 70 Ordnungswidrigkeiten festgestellt. </w:t>
      </w:r>
      <w:r w:rsidR="00F71146">
        <w:t>Angesichts der Tatsache, dass etwa 10 Radfahrende beteiligt waren, die immer nur zufällig beim Passieren der Straße Fotos schossen ein sehr starkes Aufko</w:t>
      </w:r>
      <w:r w:rsidR="00F71146">
        <w:t>m</w:t>
      </w:r>
      <w:r w:rsidR="00F71146">
        <w:t>men.</w:t>
      </w:r>
    </w:p>
    <w:p w:rsidR="000640FE" w:rsidRPr="008C03A7" w:rsidRDefault="000640FE">
      <w:r>
        <w:t>Wir sehen hier dringenden Handlungsbedarf und empfehlen die Installation sog. „Frankfurter Hütchen“, wie Sie es auch an anderen Stellen schon getan haben (</w:t>
      </w:r>
      <w:proofErr w:type="spellStart"/>
      <w:r>
        <w:t>Taruper</w:t>
      </w:r>
      <w:proofErr w:type="spellEnd"/>
      <w:r>
        <w:t xml:space="preserve"> Hauptstraße, Adelbyer Kirche</w:t>
      </w:r>
      <w:r>
        <w:t>n</w:t>
      </w:r>
      <w:r>
        <w:t>weg/Bismarckstraße).</w:t>
      </w:r>
    </w:p>
    <w:p w:rsidR="004544FF" w:rsidRPr="008C03A7" w:rsidRDefault="000640FE" w:rsidP="00023DCF">
      <w:pPr>
        <w:tabs>
          <w:tab w:val="left" w:pos="5190"/>
        </w:tabs>
      </w:pPr>
      <w:r>
        <w:t>Bitte helfen Sie, diesem Treiben ein Ende zu bereiten und eine für alle erträgliche Situation herzustellen. Für Lieferdienste würden sich Lieferzonen auf der anderen Straßenseite anbieten.</w:t>
      </w:r>
    </w:p>
    <w:p w:rsidR="004544FF" w:rsidRPr="008C03A7" w:rsidRDefault="004544FF"/>
    <w:p w:rsidR="00FF2CC0" w:rsidRPr="008C03A7" w:rsidRDefault="00FF2CC0" w:rsidP="00FF2CC0">
      <w:r w:rsidRPr="008C03A7">
        <w:t>Mit freundlichen Grüßen,</w:t>
      </w:r>
    </w:p>
    <w:p w:rsidR="00FF2CC0" w:rsidRPr="008C03A7" w:rsidRDefault="000640FE" w:rsidP="00FF2CC0">
      <w:r>
        <w:rPr>
          <w:noProof/>
        </w:rPr>
        <w:drawing>
          <wp:inline distT="0" distB="0" distL="0" distR="0">
            <wp:extent cx="1429515" cy="448057"/>
            <wp:effectExtent l="0" t="0" r="0" b="9525"/>
            <wp:docPr id="149" name="Grafi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erschrift Tim M-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515" cy="44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CC0" w:rsidRPr="008C03A7" w:rsidRDefault="00FF2CC0" w:rsidP="00FF2CC0">
      <w:r w:rsidRPr="008C03A7">
        <w:t>Tim Meyer-König</w:t>
      </w:r>
    </w:p>
    <w:p w:rsidR="00FF2CC0" w:rsidRDefault="00FF2CC0" w:rsidP="00FF2CC0"/>
    <w:p w:rsidR="00F71146" w:rsidRDefault="00F71146" w:rsidP="00FF2CC0">
      <w:pPr>
        <w:rPr>
          <w:b/>
        </w:rPr>
      </w:pPr>
      <w:r>
        <w:rPr>
          <w:b/>
        </w:rPr>
        <w:t>Anhang: Fotodokumentation</w:t>
      </w:r>
    </w:p>
    <w:p w:rsidR="00F71146" w:rsidRPr="00F71146" w:rsidRDefault="00F71146" w:rsidP="00FF2CC0">
      <w:pPr>
        <w:rPr>
          <w:b/>
        </w:rPr>
      </w:pPr>
    </w:p>
    <w:p w:rsidR="004A7705" w:rsidRDefault="004A7705" w:rsidP="00FF2CC0">
      <w:pPr>
        <w:rPr>
          <w:b/>
        </w:rPr>
      </w:pPr>
      <w:r>
        <w:rPr>
          <w:b/>
        </w:rPr>
        <w:br w:type="page"/>
      </w:r>
    </w:p>
    <w:p w:rsidR="00023DCF" w:rsidRPr="008C03A7" w:rsidRDefault="00F71146" w:rsidP="00F71146">
      <w:pPr>
        <w:pStyle w:val="berschrift1"/>
        <w:numPr>
          <w:ilvl w:val="0"/>
          <w:numId w:val="0"/>
        </w:numPr>
        <w:ind w:left="432" w:hanging="432"/>
      </w:pPr>
      <w:r>
        <w:lastRenderedPageBreak/>
        <w:t>Anhang</w:t>
      </w:r>
      <w:r w:rsidR="004A7705">
        <w:t>: Fotodokumentation</w:t>
      </w:r>
    </w:p>
    <w:p w:rsidR="004A7705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2E71A988" wp14:editId="59818665">
            <wp:extent cx="2880000" cy="1620000"/>
            <wp:effectExtent l="0" t="0" r="0" b="0"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1_08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4A7705">
        <w:t>2023-12-11</w:t>
      </w:r>
      <w:r>
        <w:t xml:space="preserve">, </w:t>
      </w:r>
      <w:r w:rsidRPr="004A7705">
        <w:t>8</w:t>
      </w:r>
      <w:r>
        <w:t>:</w:t>
      </w:r>
      <w:r w:rsidRPr="004A7705">
        <w:t>08</w:t>
      </w:r>
    </w:p>
    <w:p w:rsidR="004A7705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71A0D5E5" wp14:editId="423AB8FD">
            <wp:extent cx="2880000" cy="1620187"/>
            <wp:effectExtent l="0" t="0" r="0" b="0"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1_9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4A7705">
        <w:t>2023-12-11</w:t>
      </w:r>
      <w:r>
        <w:t xml:space="preserve">, </w:t>
      </w:r>
      <w:r w:rsidRPr="004A7705">
        <w:t>9</w:t>
      </w:r>
      <w:r>
        <w:t>:</w:t>
      </w:r>
      <w:r w:rsidRPr="004A7705">
        <w:t>10</w:t>
      </w:r>
    </w:p>
    <w:p w:rsidR="004A7705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3DB597A0" wp14:editId="7A86BA46">
            <wp:extent cx="2880000" cy="1619888"/>
            <wp:effectExtent l="0" t="0" r="0" b="0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1_9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4A7705">
        <w:t>2023-12-11</w:t>
      </w:r>
      <w:r>
        <w:t xml:space="preserve">, </w:t>
      </w:r>
      <w:r w:rsidRPr="004A7705">
        <w:t>9</w:t>
      </w:r>
      <w:r>
        <w:t>:</w:t>
      </w:r>
      <w:r w:rsidRPr="004A7705">
        <w:t>11</w:t>
      </w:r>
    </w:p>
    <w:p w:rsidR="004A7705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2856B3FE" wp14:editId="2143E8DF">
            <wp:extent cx="2880000" cy="1619888"/>
            <wp:effectExtent l="0" t="0" r="0" b="0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1_12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4A7705">
        <w:t>2023-12-11</w:t>
      </w:r>
      <w:r>
        <w:t xml:space="preserve">, </w:t>
      </w:r>
      <w:r w:rsidRPr="004A7705">
        <w:t>12</w:t>
      </w:r>
      <w:r>
        <w:t>:</w:t>
      </w:r>
      <w:r w:rsidRPr="004A7705">
        <w:t>20</w:t>
      </w:r>
    </w:p>
    <w:p w:rsidR="004A7705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lastRenderedPageBreak/>
        <w:drawing>
          <wp:inline distT="0" distB="0" distL="0" distR="0" wp14:anchorId="02016B9F" wp14:editId="0B8A57EE">
            <wp:extent cx="2880000" cy="1619888"/>
            <wp:effectExtent l="0" t="0" r="0" b="0"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1_13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4A7705">
        <w:t>2023-12-11</w:t>
      </w:r>
      <w:r>
        <w:t xml:space="preserve">, </w:t>
      </w:r>
      <w:r w:rsidRPr="004A7705">
        <w:t>13</w:t>
      </w:r>
      <w:r>
        <w:t>:</w:t>
      </w:r>
      <w:r w:rsidRPr="004A7705">
        <w:t>56</w:t>
      </w:r>
    </w:p>
    <w:p w:rsidR="004A7705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000A8B75" wp14:editId="2F94AEEB">
            <wp:extent cx="2880000" cy="1619888"/>
            <wp:effectExtent l="0" t="0" r="0" b="0"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1_13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2023-12-11, </w:t>
      </w:r>
      <w:r w:rsidRPr="004A7705">
        <w:t>13</w:t>
      </w:r>
      <w:r>
        <w:t>:</w:t>
      </w:r>
      <w:r w:rsidRPr="004A7705">
        <w:t>57</w:t>
      </w:r>
    </w:p>
    <w:p w:rsidR="004A7705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2A2AD136" wp14:editId="47A8D35E">
            <wp:extent cx="2880000" cy="1619888"/>
            <wp:effectExtent l="0" t="0" r="0" b="0"/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1_152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4A7705">
        <w:t>2023-12-11</w:t>
      </w:r>
      <w:r>
        <w:t xml:space="preserve">, </w:t>
      </w:r>
      <w:r w:rsidRPr="004A7705">
        <w:t>15</w:t>
      </w:r>
      <w:r>
        <w:t>:</w:t>
      </w:r>
      <w:r w:rsidRPr="004A7705">
        <w:t>25</w:t>
      </w:r>
    </w:p>
    <w:p w:rsidR="004A7705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285D3572" wp14:editId="1AD822EB">
            <wp:extent cx="2880000" cy="1619888"/>
            <wp:effectExtent l="0" t="0" r="0" b="0"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1_16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4A7705">
        <w:t>2023-12-11</w:t>
      </w:r>
      <w:r>
        <w:t xml:space="preserve">, </w:t>
      </w:r>
      <w:r w:rsidRPr="004A7705">
        <w:t>16</w:t>
      </w:r>
      <w:r>
        <w:t>:</w:t>
      </w:r>
      <w:r w:rsidRPr="004A7705">
        <w:t>11</w:t>
      </w:r>
    </w:p>
    <w:p w:rsidR="004A7705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6F200FF1" wp14:editId="3C109254">
            <wp:extent cx="2880000" cy="1619888"/>
            <wp:effectExtent l="0" t="0" r="0" b="0"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1_16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4A7705">
        <w:t>2023-12-11</w:t>
      </w:r>
      <w:r>
        <w:t xml:space="preserve">, </w:t>
      </w:r>
      <w:r w:rsidRPr="004A7705">
        <w:t>16</w:t>
      </w:r>
      <w:r>
        <w:t>:</w:t>
      </w:r>
      <w:r w:rsidRPr="004A7705">
        <w:t>15</w:t>
      </w:r>
    </w:p>
    <w:p w:rsidR="004A7705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lastRenderedPageBreak/>
        <w:drawing>
          <wp:inline distT="0" distB="0" distL="0" distR="0" wp14:anchorId="7CCD1AFD" wp14:editId="639151B2">
            <wp:extent cx="2880000" cy="1619888"/>
            <wp:effectExtent l="0" t="0" r="0" b="0"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2_8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4A7705">
        <w:t>2023-12-12</w:t>
      </w:r>
      <w:r>
        <w:t xml:space="preserve">, </w:t>
      </w:r>
      <w:r w:rsidRPr="004A7705">
        <w:t>8</w:t>
      </w:r>
      <w:r>
        <w:t>:</w:t>
      </w:r>
      <w:r w:rsidRPr="004A7705">
        <w:t>09</w:t>
      </w:r>
    </w:p>
    <w:p w:rsidR="004A7705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7EFD5488" wp14:editId="57A0E648">
            <wp:extent cx="2880000" cy="1619888"/>
            <wp:effectExtent l="0" t="0" r="0" b="0"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2_8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2023-12-12, </w:t>
      </w:r>
      <w:r w:rsidRPr="004A7705">
        <w:t>8</w:t>
      </w:r>
      <w:r>
        <w:t>:</w:t>
      </w:r>
      <w:r w:rsidRPr="004A7705">
        <w:t>10</w:t>
      </w:r>
    </w:p>
    <w:p w:rsidR="004A7705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39565EDD" wp14:editId="418217FB">
            <wp:extent cx="2880000" cy="1619888"/>
            <wp:effectExtent l="0" t="0" r="0" b="0"/>
            <wp:docPr id="89" name="Grafi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2_101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4A7705">
        <w:t>2023-12-12</w:t>
      </w:r>
      <w:r>
        <w:t xml:space="preserve">, </w:t>
      </w:r>
      <w:r w:rsidRPr="004A7705">
        <w:t>10</w:t>
      </w:r>
      <w:r>
        <w:t>:</w:t>
      </w:r>
      <w:r w:rsidRPr="004A7705">
        <w:t>18</w:t>
      </w:r>
    </w:p>
    <w:p w:rsidR="004A7705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61C8F535" wp14:editId="7573D3BC">
            <wp:extent cx="2880000" cy="1619888"/>
            <wp:effectExtent l="0" t="0" r="0" b="0"/>
            <wp:docPr id="90" name="Grafi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2_101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2023-12-12, </w:t>
      </w:r>
      <w:r w:rsidRPr="004A7705">
        <w:t>10</w:t>
      </w:r>
      <w:r>
        <w:t>:</w:t>
      </w:r>
      <w:r w:rsidRPr="004A7705">
        <w:t>19</w:t>
      </w:r>
    </w:p>
    <w:p w:rsidR="004A7705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3C8A54E9" wp14:editId="21E8561F">
            <wp:extent cx="2880000" cy="1619888"/>
            <wp:effectExtent l="0" t="0" r="0" b="0"/>
            <wp:docPr id="91" name="Grafi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2_103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2023-12-12, </w:t>
      </w:r>
      <w:r w:rsidRPr="004A7705">
        <w:t>10</w:t>
      </w:r>
      <w:r>
        <w:t>:</w:t>
      </w:r>
      <w:r w:rsidRPr="004A7705">
        <w:t>31</w:t>
      </w:r>
    </w:p>
    <w:p w:rsidR="004A7705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lastRenderedPageBreak/>
        <w:drawing>
          <wp:inline distT="0" distB="0" distL="0" distR="0" wp14:anchorId="3C2AB7BF" wp14:editId="4DD800D0">
            <wp:extent cx="2880000" cy="1619888"/>
            <wp:effectExtent l="0" t="0" r="0" b="0"/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2_103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2023-12-12, </w:t>
      </w:r>
      <w:r w:rsidRPr="004A7705">
        <w:t>10</w:t>
      </w:r>
      <w:r>
        <w:t>:</w:t>
      </w:r>
      <w:r w:rsidRPr="004A7705">
        <w:t>33</w:t>
      </w:r>
    </w:p>
    <w:p w:rsidR="00201135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0430453A" wp14:editId="4ADC71F3">
            <wp:extent cx="2880000" cy="1619888"/>
            <wp:effectExtent l="0" t="0" r="0" b="0"/>
            <wp:docPr id="93" name="Grafi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2_135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135">
        <w:t xml:space="preserve"> 2023-12-12, </w:t>
      </w:r>
      <w:r w:rsidR="00201135" w:rsidRPr="00201135">
        <w:t>13</w:t>
      </w:r>
      <w:r w:rsidR="00201135">
        <w:t>:</w:t>
      </w:r>
      <w:r w:rsidR="00201135" w:rsidRPr="00201135">
        <w:t>58</w:t>
      </w:r>
    </w:p>
    <w:p w:rsidR="00201135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38A2ED1B" wp14:editId="5D6F052A">
            <wp:extent cx="2880000" cy="1619888"/>
            <wp:effectExtent l="0" t="0" r="0" b="0"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2_140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135">
        <w:t xml:space="preserve"> 2023-12-12, </w:t>
      </w:r>
      <w:r w:rsidR="00201135" w:rsidRPr="00201135">
        <w:t>14</w:t>
      </w:r>
      <w:r w:rsidR="00201135">
        <w:t>:</w:t>
      </w:r>
      <w:r w:rsidR="00201135" w:rsidRPr="00201135">
        <w:t>08</w:t>
      </w:r>
    </w:p>
    <w:p w:rsidR="00201135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47D7B917" wp14:editId="39E48E75">
            <wp:extent cx="2880000" cy="1619888"/>
            <wp:effectExtent l="0" t="0" r="0" b="0"/>
            <wp:docPr id="95" name="Grafi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2_141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135">
        <w:t xml:space="preserve"> 2023-12-12, </w:t>
      </w:r>
      <w:r w:rsidR="00201135" w:rsidRPr="00201135">
        <w:t>14</w:t>
      </w:r>
      <w:r w:rsidR="00201135">
        <w:t>:</w:t>
      </w:r>
      <w:r w:rsidR="00201135" w:rsidRPr="00201135">
        <w:t>11</w:t>
      </w:r>
    </w:p>
    <w:p w:rsidR="00201135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7F057A3C" wp14:editId="102F4882">
            <wp:extent cx="2880000" cy="1619888"/>
            <wp:effectExtent l="0" t="0" r="0" b="0"/>
            <wp:docPr id="96" name="Grafi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2_141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135">
        <w:t xml:space="preserve"> 2023-12-12, </w:t>
      </w:r>
      <w:r w:rsidR="00201135" w:rsidRPr="00201135">
        <w:t>14</w:t>
      </w:r>
      <w:r w:rsidR="00201135">
        <w:t>:</w:t>
      </w:r>
      <w:r w:rsidR="00201135" w:rsidRPr="00201135">
        <w:t>17</w:t>
      </w:r>
    </w:p>
    <w:p w:rsidR="00201135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lastRenderedPageBreak/>
        <w:drawing>
          <wp:inline distT="0" distB="0" distL="0" distR="0" wp14:anchorId="5E30B12C" wp14:editId="0D09C618">
            <wp:extent cx="2880000" cy="1619888"/>
            <wp:effectExtent l="0" t="0" r="0" b="0"/>
            <wp:docPr id="97" name="Grafi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2_143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135">
        <w:t xml:space="preserve"> </w:t>
      </w:r>
      <w:r w:rsidR="00201135" w:rsidRPr="00201135">
        <w:t>2023-12-12</w:t>
      </w:r>
      <w:r w:rsidR="00201135">
        <w:t xml:space="preserve">, </w:t>
      </w:r>
      <w:r w:rsidR="00201135" w:rsidRPr="00201135">
        <w:t>14</w:t>
      </w:r>
      <w:r w:rsidR="00201135">
        <w:t>:3</w:t>
      </w:r>
      <w:r w:rsidR="00201135" w:rsidRPr="00201135">
        <w:t>2</w:t>
      </w:r>
    </w:p>
    <w:p w:rsidR="00270245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37C743D2" wp14:editId="7281920C">
            <wp:extent cx="2880000" cy="1619888"/>
            <wp:effectExtent l="0" t="0" r="0" b="0"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2_143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245">
        <w:t xml:space="preserve"> 2023-12-12, </w:t>
      </w:r>
      <w:r w:rsidR="00270245" w:rsidRPr="00270245">
        <w:t>14</w:t>
      </w:r>
      <w:r w:rsidR="00270245">
        <w:t>:</w:t>
      </w:r>
      <w:r w:rsidR="00270245" w:rsidRPr="00270245">
        <w:t>34</w:t>
      </w:r>
    </w:p>
    <w:p w:rsidR="00270245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7A12E990" wp14:editId="4297365F">
            <wp:extent cx="2880000" cy="1619888"/>
            <wp:effectExtent l="0" t="0" r="0" b="0"/>
            <wp:docPr id="99" name="Grafi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2_154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245">
        <w:t xml:space="preserve"> 2023-12-12, </w:t>
      </w:r>
      <w:r w:rsidR="00270245" w:rsidRPr="00270245">
        <w:t>15</w:t>
      </w:r>
      <w:r w:rsidR="00270245">
        <w:t>:</w:t>
      </w:r>
      <w:r w:rsidR="00270245" w:rsidRPr="00270245">
        <w:t>49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59F760D3" wp14:editId="024A6169">
            <wp:extent cx="2880000" cy="1619888"/>
            <wp:effectExtent l="0" t="0" r="0" b="0"/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2_155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</w:t>
      </w:r>
      <w:r w:rsidR="00063B78" w:rsidRPr="00063B78">
        <w:t>2023-12-12</w:t>
      </w:r>
      <w:r w:rsidR="00063B78">
        <w:t xml:space="preserve">, </w:t>
      </w:r>
      <w:r w:rsidR="00063B78" w:rsidRPr="00063B78">
        <w:t>15</w:t>
      </w:r>
      <w:r w:rsidR="00063B78">
        <w:t>:</w:t>
      </w:r>
      <w:r w:rsidR="00063B78" w:rsidRPr="00063B78">
        <w:t>50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6B039658" wp14:editId="03AB9C91">
            <wp:extent cx="2880000" cy="1619888"/>
            <wp:effectExtent l="0" t="0" r="0" b="0"/>
            <wp:docPr id="101" name="Grafi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2_170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2023-12-12, </w:t>
      </w:r>
      <w:r w:rsidR="00063B78" w:rsidRPr="00063B78">
        <w:t>17</w:t>
      </w:r>
      <w:r w:rsidR="00063B78">
        <w:t>:</w:t>
      </w:r>
      <w:r w:rsidR="00063B78" w:rsidRPr="00063B78">
        <w:t>07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lastRenderedPageBreak/>
        <w:drawing>
          <wp:inline distT="0" distB="0" distL="0" distR="0" wp14:anchorId="4308A038" wp14:editId="3CF76AD9">
            <wp:extent cx="2880000" cy="1619888"/>
            <wp:effectExtent l="0" t="0" r="0" b="0"/>
            <wp:docPr id="102" name="Grafi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2_170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2023-12-12, </w:t>
      </w:r>
      <w:r w:rsidR="00063B78" w:rsidRPr="00063B78">
        <w:t>17</w:t>
      </w:r>
      <w:r w:rsidR="00063B78">
        <w:t>:</w:t>
      </w:r>
      <w:r w:rsidR="00063B78" w:rsidRPr="00063B78">
        <w:t>08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1B5BB648" wp14:editId="286CA500">
            <wp:extent cx="2880000" cy="1620187"/>
            <wp:effectExtent l="0" t="0" r="0" b="0"/>
            <wp:docPr id="103" name="Grafi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2_180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2023-12-12, </w:t>
      </w:r>
      <w:r w:rsidR="00063B78" w:rsidRPr="00063B78">
        <w:t>18</w:t>
      </w:r>
      <w:r w:rsidR="00063B78">
        <w:t>:</w:t>
      </w:r>
      <w:r w:rsidR="00063B78" w:rsidRPr="00063B78">
        <w:t>00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68C5691F" wp14:editId="785EBC99">
            <wp:extent cx="2880000" cy="1619888"/>
            <wp:effectExtent l="0" t="0" r="0" b="0"/>
            <wp:docPr id="104" name="Grafi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2_184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2023-12-12, </w:t>
      </w:r>
      <w:r w:rsidR="00063B78" w:rsidRPr="00063B78">
        <w:t>18</w:t>
      </w:r>
      <w:r w:rsidR="00063B78">
        <w:t>:</w:t>
      </w:r>
      <w:r w:rsidR="00063B78" w:rsidRPr="00063B78">
        <w:t>46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177A2BA6" wp14:editId="44E92E82">
            <wp:extent cx="2880000" cy="1619888"/>
            <wp:effectExtent l="0" t="0" r="0" b="0"/>
            <wp:docPr id="105" name="Grafi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2_184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2023-12-12, </w:t>
      </w:r>
      <w:r w:rsidR="00063B78" w:rsidRPr="00063B78">
        <w:t>18</w:t>
      </w:r>
      <w:r w:rsidR="00063B78">
        <w:t>:</w:t>
      </w:r>
      <w:r w:rsidR="00063B78" w:rsidRPr="00063B78">
        <w:t>47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1ACA593C" wp14:editId="5FCE2597">
            <wp:extent cx="2880000" cy="1619888"/>
            <wp:effectExtent l="0" t="0" r="0" b="0"/>
            <wp:docPr id="106" name="Grafi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2_1849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2023-12-12, </w:t>
      </w:r>
      <w:r w:rsidR="00063B78" w:rsidRPr="00063B78">
        <w:t>18</w:t>
      </w:r>
      <w:r w:rsidR="00063B78">
        <w:t>:</w:t>
      </w:r>
      <w:r w:rsidR="00063B78" w:rsidRPr="00063B78">
        <w:t>49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lastRenderedPageBreak/>
        <w:drawing>
          <wp:inline distT="0" distB="0" distL="0" distR="0" wp14:anchorId="6F1479FE" wp14:editId="7F99097B">
            <wp:extent cx="2880000" cy="1619888"/>
            <wp:effectExtent l="0" t="0" r="0" b="0"/>
            <wp:docPr id="107" name="Grafi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2_1936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2023-12-12, </w:t>
      </w:r>
      <w:r w:rsidR="00063B78" w:rsidRPr="00063B78">
        <w:t>19</w:t>
      </w:r>
      <w:r w:rsidR="00063B78">
        <w:t>:</w:t>
      </w:r>
      <w:r w:rsidR="00063B78" w:rsidRPr="00063B78">
        <w:t>36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79C0F894" wp14:editId="7B0D51FE">
            <wp:extent cx="2880000" cy="1619888"/>
            <wp:effectExtent l="0" t="0" r="0" b="0"/>
            <wp:docPr id="108" name="Grafi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2_193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2023-12-12, </w:t>
      </w:r>
      <w:r w:rsidR="00063B78" w:rsidRPr="00063B78">
        <w:t>19</w:t>
      </w:r>
      <w:r w:rsidR="00063B78">
        <w:t>:</w:t>
      </w:r>
      <w:r w:rsidR="00063B78" w:rsidRPr="00063B78">
        <w:t>37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4E863C0C" wp14:editId="0EBA7963">
            <wp:extent cx="2880000" cy="1619888"/>
            <wp:effectExtent l="0" t="0" r="0" b="0"/>
            <wp:docPr id="109" name="Grafi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2_195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</w:t>
      </w:r>
      <w:r w:rsidR="00063B78" w:rsidRPr="00063B78">
        <w:t>2023-12-12</w:t>
      </w:r>
      <w:r w:rsidR="00063B78">
        <w:t xml:space="preserve">, </w:t>
      </w:r>
      <w:r w:rsidR="00063B78" w:rsidRPr="00063B78">
        <w:t>19</w:t>
      </w:r>
      <w:r w:rsidR="00063B78">
        <w:t>:</w:t>
      </w:r>
      <w:r w:rsidR="00063B78" w:rsidRPr="00063B78">
        <w:t>50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17D41DA2" wp14:editId="3F81960F">
            <wp:extent cx="2880000" cy="1619888"/>
            <wp:effectExtent l="0" t="0" r="0" b="0"/>
            <wp:docPr id="110" name="Grafi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2_195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2023-12-12, </w:t>
      </w:r>
      <w:r w:rsidR="00063B78" w:rsidRPr="00063B78">
        <w:t>19</w:t>
      </w:r>
      <w:r w:rsidR="00063B78">
        <w:t>:</w:t>
      </w:r>
      <w:r w:rsidR="00063B78" w:rsidRPr="00063B78">
        <w:t>51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310ADFED" wp14:editId="093D47D7">
            <wp:extent cx="2880000" cy="1619888"/>
            <wp:effectExtent l="0" t="0" r="0" b="0"/>
            <wp:docPr id="111" name="Grafi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2_2128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2023-12-12, </w:t>
      </w:r>
      <w:r w:rsidR="00063B78" w:rsidRPr="00063B78">
        <w:t>21</w:t>
      </w:r>
      <w:r w:rsidR="00063B78">
        <w:t>:</w:t>
      </w:r>
      <w:r w:rsidR="00063B78" w:rsidRPr="00063B78">
        <w:t>28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lastRenderedPageBreak/>
        <w:drawing>
          <wp:inline distT="0" distB="0" distL="0" distR="0" wp14:anchorId="0457767A" wp14:editId="2A68CE1C">
            <wp:extent cx="2880000" cy="1619888"/>
            <wp:effectExtent l="0" t="0" r="0" b="0"/>
            <wp:docPr id="112" name="Grafi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2_220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2023-12-12, </w:t>
      </w:r>
      <w:r w:rsidR="00063B78" w:rsidRPr="00063B78">
        <w:t>22</w:t>
      </w:r>
      <w:r w:rsidR="00063B78">
        <w:t>:</w:t>
      </w:r>
      <w:r w:rsidR="00063B78" w:rsidRPr="00063B78">
        <w:t>03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6B75331E" wp14:editId="0A37068E">
            <wp:extent cx="2880000" cy="1619888"/>
            <wp:effectExtent l="0" t="0" r="0" b="0"/>
            <wp:docPr id="113" name="Grafi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2_2204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2023-12-12, </w:t>
      </w:r>
      <w:r w:rsidR="00063B78" w:rsidRPr="00063B78">
        <w:t>22</w:t>
      </w:r>
      <w:r w:rsidR="00063B78">
        <w:t>:</w:t>
      </w:r>
      <w:r w:rsidR="00063B78" w:rsidRPr="00063B78">
        <w:t>04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66C04FE4" wp14:editId="7AC5C5E6">
            <wp:extent cx="2880000" cy="1619888"/>
            <wp:effectExtent l="0" t="0" r="0" b="0"/>
            <wp:docPr id="114" name="Grafi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2_2205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2023-12-12, </w:t>
      </w:r>
      <w:r w:rsidR="00063B78" w:rsidRPr="00063B78">
        <w:t>22</w:t>
      </w:r>
      <w:r w:rsidR="00063B78">
        <w:t>:</w:t>
      </w:r>
      <w:r w:rsidR="00063B78" w:rsidRPr="00063B78">
        <w:t>05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6B3DD34F" wp14:editId="3DE08073">
            <wp:extent cx="2880000" cy="1619888"/>
            <wp:effectExtent l="0" t="0" r="0" b="0"/>
            <wp:docPr id="115" name="Grafi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3_1220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2023-12-13, </w:t>
      </w:r>
      <w:r w:rsidR="00063B78" w:rsidRPr="00063B78">
        <w:t>12</w:t>
      </w:r>
      <w:r w:rsidR="00063B78">
        <w:t>:</w:t>
      </w:r>
      <w:r w:rsidR="00063B78" w:rsidRPr="00063B78">
        <w:t>20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5038046E" wp14:editId="100ED245">
            <wp:extent cx="2880000" cy="1619888"/>
            <wp:effectExtent l="0" t="0" r="0" b="0"/>
            <wp:docPr id="116" name="Grafi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3_1224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</w:t>
      </w:r>
      <w:r w:rsidR="00063B78" w:rsidRPr="00063B78">
        <w:t>2023-12-13</w:t>
      </w:r>
      <w:r w:rsidR="00063B78">
        <w:t xml:space="preserve">, </w:t>
      </w:r>
      <w:r w:rsidR="00063B78" w:rsidRPr="00063B78">
        <w:t>12</w:t>
      </w:r>
      <w:r w:rsidR="00063B78">
        <w:t>:</w:t>
      </w:r>
      <w:r w:rsidR="00063B78" w:rsidRPr="00063B78">
        <w:t>24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lastRenderedPageBreak/>
        <w:drawing>
          <wp:inline distT="0" distB="0" distL="0" distR="0" wp14:anchorId="4F0927B2" wp14:editId="2D44C7FC">
            <wp:extent cx="2880000" cy="1619888"/>
            <wp:effectExtent l="0" t="0" r="0" b="0"/>
            <wp:docPr id="117" name="Grafi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3_1243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2023-12-13, </w:t>
      </w:r>
      <w:r w:rsidR="00063B78" w:rsidRPr="00063B78">
        <w:t>12</w:t>
      </w:r>
      <w:r w:rsidR="00063B78">
        <w:t>:</w:t>
      </w:r>
      <w:r w:rsidR="00063B78" w:rsidRPr="00063B78">
        <w:t>43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0032A12F" wp14:editId="315E29CB">
            <wp:extent cx="2880000" cy="1619888"/>
            <wp:effectExtent l="0" t="0" r="0" b="0"/>
            <wp:docPr id="118" name="Grafi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3_1428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2023-12-13, </w:t>
      </w:r>
      <w:r w:rsidR="00063B78" w:rsidRPr="00063B78">
        <w:t>14</w:t>
      </w:r>
      <w:r w:rsidR="00063B78">
        <w:t>:</w:t>
      </w:r>
      <w:r w:rsidR="00063B78" w:rsidRPr="00063B78">
        <w:t>28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73918516" wp14:editId="30AB8166">
            <wp:extent cx="2880000" cy="1620187"/>
            <wp:effectExtent l="0" t="0" r="0" b="0"/>
            <wp:docPr id="119" name="Grafi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3_1700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2023-12-13, </w:t>
      </w:r>
      <w:r w:rsidR="00063B78" w:rsidRPr="00063B78">
        <w:t>17</w:t>
      </w:r>
      <w:r w:rsidR="00063B78">
        <w:t>:</w:t>
      </w:r>
      <w:r w:rsidR="00063B78" w:rsidRPr="00063B78">
        <w:t>00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285C801A" wp14:editId="7FAB243B">
            <wp:extent cx="2880000" cy="1619888"/>
            <wp:effectExtent l="0" t="0" r="0" b="0"/>
            <wp:docPr id="120" name="Grafi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3_1739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2023-12-13, </w:t>
      </w:r>
      <w:r w:rsidR="00063B78" w:rsidRPr="00063B78">
        <w:t>17</w:t>
      </w:r>
      <w:r w:rsidR="00063B78">
        <w:t>:</w:t>
      </w:r>
      <w:r w:rsidR="00063B78" w:rsidRPr="00063B78">
        <w:t>39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5C4EE8B2" wp14:editId="5A41CD3A">
            <wp:extent cx="2880000" cy="1619888"/>
            <wp:effectExtent l="0" t="0" r="0" b="0"/>
            <wp:docPr id="121" name="Grafi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3_1740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2023-12-13, </w:t>
      </w:r>
      <w:r w:rsidR="00063B78" w:rsidRPr="00063B78">
        <w:t>17</w:t>
      </w:r>
      <w:r w:rsidR="00063B78">
        <w:t>:</w:t>
      </w:r>
      <w:r w:rsidR="00063B78" w:rsidRPr="00063B78">
        <w:t>40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lastRenderedPageBreak/>
        <w:drawing>
          <wp:inline distT="0" distB="0" distL="0" distR="0" wp14:anchorId="29002A18" wp14:editId="065B95C4">
            <wp:extent cx="2880000" cy="1619888"/>
            <wp:effectExtent l="0" t="0" r="0" b="0"/>
            <wp:docPr id="122" name="Grafi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3_174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2023-12-13, </w:t>
      </w:r>
      <w:r w:rsidR="00063B78" w:rsidRPr="00063B78">
        <w:t>17</w:t>
      </w:r>
      <w:r w:rsidR="00063B78">
        <w:t>:</w:t>
      </w:r>
      <w:r w:rsidR="00063B78" w:rsidRPr="00063B78">
        <w:t>41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01405B63" wp14:editId="1CFEA063">
            <wp:extent cx="2880000" cy="1619888"/>
            <wp:effectExtent l="0" t="0" r="0" b="0"/>
            <wp:docPr id="123" name="Grafi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4_20.58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2023-12-14, </w:t>
      </w:r>
      <w:r w:rsidR="00063B78" w:rsidRPr="00063B78">
        <w:t>20</w:t>
      </w:r>
      <w:r w:rsidR="00063B78">
        <w:t>:</w:t>
      </w:r>
      <w:r w:rsidR="00063B78" w:rsidRPr="00063B78">
        <w:t>58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62612660" wp14:editId="440A138E">
            <wp:extent cx="2880000" cy="1619888"/>
            <wp:effectExtent l="0" t="0" r="0" b="0"/>
            <wp:docPr id="124" name="Grafi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4_1220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2023-12-14, </w:t>
      </w:r>
      <w:r w:rsidR="00063B78" w:rsidRPr="00063B78">
        <w:t>12</w:t>
      </w:r>
      <w:r w:rsidR="00063B78">
        <w:t>:</w:t>
      </w:r>
      <w:r w:rsidR="00063B78" w:rsidRPr="00063B78">
        <w:t>20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29704F80" wp14:editId="54A6AE86">
            <wp:extent cx="2880000" cy="1610923"/>
            <wp:effectExtent l="0" t="0" r="0" b="8890"/>
            <wp:docPr id="125" name="Grafi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4_122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</w:t>
      </w:r>
      <w:r w:rsidR="00063B78" w:rsidRPr="00063B78">
        <w:t>2023-12-14</w:t>
      </w:r>
      <w:r w:rsidR="00063B78">
        <w:t xml:space="preserve">, </w:t>
      </w:r>
      <w:r w:rsidR="00063B78" w:rsidRPr="00063B78">
        <w:t>12</w:t>
      </w:r>
      <w:r w:rsidR="00063B78">
        <w:t>:</w:t>
      </w:r>
      <w:r w:rsidR="00063B78" w:rsidRPr="00063B78">
        <w:t>21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7BEEE0DC" wp14:editId="16354279">
            <wp:extent cx="2880000" cy="1619888"/>
            <wp:effectExtent l="0" t="0" r="0" b="0"/>
            <wp:docPr id="126" name="Grafi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4_1426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2023-12-14, </w:t>
      </w:r>
      <w:r w:rsidR="00063B78" w:rsidRPr="00063B78">
        <w:t>14</w:t>
      </w:r>
      <w:r w:rsidR="00063B78">
        <w:t>:</w:t>
      </w:r>
      <w:r w:rsidR="00063B78" w:rsidRPr="00063B78">
        <w:t>26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lastRenderedPageBreak/>
        <w:drawing>
          <wp:inline distT="0" distB="0" distL="0" distR="0" wp14:anchorId="46022649" wp14:editId="5B838E8B">
            <wp:extent cx="2880000" cy="1619888"/>
            <wp:effectExtent l="0" t="0" r="0" b="0"/>
            <wp:docPr id="127" name="Grafi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4_1505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2023-12-14, </w:t>
      </w:r>
      <w:r w:rsidR="00063B78" w:rsidRPr="00063B78">
        <w:t>15</w:t>
      </w:r>
      <w:r w:rsidR="00063B78">
        <w:t>:</w:t>
      </w:r>
      <w:r w:rsidR="00063B78" w:rsidRPr="00063B78">
        <w:t>05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38FD1081" wp14:editId="5F6EEC1E">
            <wp:extent cx="2880000" cy="1619888"/>
            <wp:effectExtent l="0" t="0" r="0" b="0"/>
            <wp:docPr id="128" name="Grafi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4_1712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2023-12-14, </w:t>
      </w:r>
      <w:r w:rsidR="00063B78" w:rsidRPr="00063B78">
        <w:t>17</w:t>
      </w:r>
      <w:r w:rsidR="00063B78">
        <w:t>:</w:t>
      </w:r>
      <w:r w:rsidR="00063B78" w:rsidRPr="00063B78">
        <w:t>12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7E597CA9" wp14:editId="4A106524">
            <wp:extent cx="2880000" cy="1619888"/>
            <wp:effectExtent l="0" t="0" r="0" b="0"/>
            <wp:docPr id="129" name="Grafi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4_1838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2023-12-14, </w:t>
      </w:r>
      <w:r w:rsidR="00063B78" w:rsidRPr="00063B78">
        <w:t>18</w:t>
      </w:r>
      <w:r w:rsidR="00063B78">
        <w:t>:</w:t>
      </w:r>
      <w:r w:rsidR="00063B78" w:rsidRPr="00063B78">
        <w:t>38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735A8A19" wp14:editId="7370C868">
            <wp:extent cx="2880000" cy="1619888"/>
            <wp:effectExtent l="0" t="0" r="0" b="0"/>
            <wp:docPr id="130" name="Grafi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4_2025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2023-12-14, </w:t>
      </w:r>
      <w:r w:rsidR="00063B78" w:rsidRPr="00063B78">
        <w:t>20</w:t>
      </w:r>
      <w:r w:rsidR="00063B78">
        <w:t>:</w:t>
      </w:r>
      <w:r w:rsidR="00063B78" w:rsidRPr="00063B78">
        <w:t>25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48887C18" wp14:editId="370D9137">
            <wp:extent cx="2880000" cy="1619888"/>
            <wp:effectExtent l="0" t="0" r="0" b="0"/>
            <wp:docPr id="131" name="Grafi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4_2026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2023-12-14, </w:t>
      </w:r>
      <w:r w:rsidR="00063B78" w:rsidRPr="00063B78">
        <w:t>20</w:t>
      </w:r>
      <w:r w:rsidR="00063B78">
        <w:t>:</w:t>
      </w:r>
      <w:r w:rsidR="00063B78" w:rsidRPr="00063B78">
        <w:t>26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lastRenderedPageBreak/>
        <w:drawing>
          <wp:inline distT="0" distB="0" distL="0" distR="0" wp14:anchorId="4DF7A1FF" wp14:editId="300EA574">
            <wp:extent cx="2880000" cy="1619888"/>
            <wp:effectExtent l="0" t="0" r="0" b="0"/>
            <wp:docPr id="132" name="Grafi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4_2029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</w:t>
      </w:r>
      <w:r w:rsidR="00063B78" w:rsidRPr="00063B78">
        <w:t>2023-12-14</w:t>
      </w:r>
      <w:r w:rsidR="00063B78">
        <w:t xml:space="preserve">, </w:t>
      </w:r>
      <w:r w:rsidR="00063B78" w:rsidRPr="00063B78">
        <w:t>20</w:t>
      </w:r>
      <w:r w:rsidR="00063B78">
        <w:t>:</w:t>
      </w:r>
      <w:r w:rsidR="00063B78" w:rsidRPr="00063B78">
        <w:t>29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75B77160" wp14:editId="198561D8">
            <wp:extent cx="2880000" cy="1619888"/>
            <wp:effectExtent l="0" t="0" r="0" b="0"/>
            <wp:docPr id="133" name="Grafi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4_2036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2023-12-14, </w:t>
      </w:r>
      <w:r w:rsidR="00063B78" w:rsidRPr="00063B78">
        <w:t>20</w:t>
      </w:r>
      <w:r w:rsidR="00063B78">
        <w:t>:</w:t>
      </w:r>
      <w:r w:rsidR="00063B78" w:rsidRPr="00063B78">
        <w:t>36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2DE911EA" wp14:editId="6160FC59">
            <wp:extent cx="2880000" cy="1619888"/>
            <wp:effectExtent l="0" t="0" r="0" b="0"/>
            <wp:docPr id="134" name="Grafi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4_2043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</w:t>
      </w:r>
      <w:r w:rsidR="00063B78" w:rsidRPr="00063B78">
        <w:t>2023-12-14</w:t>
      </w:r>
      <w:r w:rsidR="00063B78">
        <w:t xml:space="preserve">, </w:t>
      </w:r>
      <w:r w:rsidR="00063B78" w:rsidRPr="00063B78">
        <w:t>20</w:t>
      </w:r>
      <w:r w:rsidR="00063B78">
        <w:t>:</w:t>
      </w:r>
      <w:r w:rsidR="00063B78" w:rsidRPr="00063B78">
        <w:t>43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35FABF1A" wp14:editId="6F821FBC">
            <wp:extent cx="2880000" cy="1619888"/>
            <wp:effectExtent l="0" t="0" r="0" b="0"/>
            <wp:docPr id="135" name="Grafi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4_2047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2023-12-14, </w:t>
      </w:r>
      <w:r w:rsidR="00063B78" w:rsidRPr="00063B78">
        <w:t>20</w:t>
      </w:r>
      <w:r w:rsidR="00063B78">
        <w:t>:</w:t>
      </w:r>
      <w:r w:rsidR="00063B78" w:rsidRPr="00063B78">
        <w:t>47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1B0F90EC" wp14:editId="3F377032">
            <wp:extent cx="2880000" cy="1619888"/>
            <wp:effectExtent l="0" t="0" r="0" b="0"/>
            <wp:docPr id="136" name="Grafi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4_2050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2023-12-14, </w:t>
      </w:r>
      <w:r w:rsidR="00063B78" w:rsidRPr="00063B78">
        <w:t>20</w:t>
      </w:r>
      <w:r w:rsidR="00063B78">
        <w:t>:</w:t>
      </w:r>
      <w:r w:rsidR="00063B78" w:rsidRPr="00063B78">
        <w:t>50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lastRenderedPageBreak/>
        <w:drawing>
          <wp:inline distT="0" distB="0" distL="0" distR="0" wp14:anchorId="0D6A9B21" wp14:editId="4DCDF536">
            <wp:extent cx="2880000" cy="1619888"/>
            <wp:effectExtent l="0" t="0" r="0" b="0"/>
            <wp:docPr id="137" name="Grafi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4_2053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2023-12-14, </w:t>
      </w:r>
      <w:r w:rsidR="00063B78" w:rsidRPr="00063B78">
        <w:t>20</w:t>
      </w:r>
      <w:r w:rsidR="00063B78">
        <w:t>:</w:t>
      </w:r>
      <w:r w:rsidR="00063B78" w:rsidRPr="00063B78">
        <w:t>53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2C9EA684" wp14:editId="5D66EB38">
            <wp:extent cx="2880000" cy="1619888"/>
            <wp:effectExtent l="0" t="0" r="0" b="0"/>
            <wp:docPr id="138" name="Grafi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4_2059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2023-12-14, </w:t>
      </w:r>
      <w:r w:rsidR="00063B78" w:rsidRPr="00063B78">
        <w:t>20</w:t>
      </w:r>
      <w:r w:rsidR="00063B78">
        <w:t>:</w:t>
      </w:r>
      <w:r w:rsidR="00063B78" w:rsidRPr="00063B78">
        <w:t>59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429FC868" wp14:editId="06D8106E">
            <wp:extent cx="2880000" cy="1620187"/>
            <wp:effectExtent l="0" t="0" r="0" b="0"/>
            <wp:docPr id="139" name="Grafi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4_2130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2023-12-14, </w:t>
      </w:r>
      <w:r w:rsidR="00063B78" w:rsidRPr="00063B78">
        <w:t>21</w:t>
      </w:r>
      <w:r w:rsidR="00063B78">
        <w:t>:</w:t>
      </w:r>
      <w:r w:rsidR="00063B78" w:rsidRPr="00063B78">
        <w:t>30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09F16F0C" wp14:editId="0E3DCA5F">
            <wp:extent cx="2880000" cy="1619888"/>
            <wp:effectExtent l="0" t="0" r="0" b="0"/>
            <wp:docPr id="140" name="Grafi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5_1426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2023-12-15, </w:t>
      </w:r>
      <w:r w:rsidR="00063B78" w:rsidRPr="00063B78">
        <w:t>14</w:t>
      </w:r>
      <w:r w:rsidR="00063B78">
        <w:t>:</w:t>
      </w:r>
      <w:r w:rsidR="00063B78" w:rsidRPr="00063B78">
        <w:t>26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2190585B" wp14:editId="399A5D12">
            <wp:extent cx="2880000" cy="1619888"/>
            <wp:effectExtent l="0" t="0" r="0" b="0"/>
            <wp:docPr id="141" name="Grafi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5_1457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2023-12-15, </w:t>
      </w:r>
      <w:r w:rsidR="00063B78" w:rsidRPr="00063B78">
        <w:t>14</w:t>
      </w:r>
      <w:r w:rsidR="00063B78">
        <w:t>:</w:t>
      </w:r>
      <w:r w:rsidR="00063B78" w:rsidRPr="00063B78">
        <w:t>57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lastRenderedPageBreak/>
        <w:drawing>
          <wp:inline distT="0" distB="0" distL="0" distR="0" wp14:anchorId="5C6399D3" wp14:editId="7411162E">
            <wp:extent cx="2880000" cy="1619888"/>
            <wp:effectExtent l="0" t="0" r="0" b="0"/>
            <wp:docPr id="142" name="Grafi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5_1800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2023-12-15, </w:t>
      </w:r>
      <w:r w:rsidR="00063B78" w:rsidRPr="00063B78">
        <w:t>18</w:t>
      </w:r>
      <w:r w:rsidR="00063B78">
        <w:t>:</w:t>
      </w:r>
      <w:r w:rsidR="00063B78" w:rsidRPr="00063B78">
        <w:t>00</w:t>
      </w:r>
    </w:p>
    <w:p w:rsidR="00063B78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17B79391" wp14:editId="78A4D0BA">
            <wp:extent cx="2880000" cy="1619888"/>
            <wp:effectExtent l="0" t="0" r="0" b="0"/>
            <wp:docPr id="143" name="Grafi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5_1801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78">
        <w:t xml:space="preserve"> 2023-12-15, </w:t>
      </w:r>
      <w:r w:rsidR="00063B78" w:rsidRPr="00063B78">
        <w:t>18</w:t>
      </w:r>
      <w:r w:rsidR="00063B78">
        <w:t>:</w:t>
      </w:r>
      <w:r w:rsidR="00063B78" w:rsidRPr="00063B78">
        <w:t>01</w:t>
      </w:r>
    </w:p>
    <w:p w:rsidR="000640FE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317E1DAB" wp14:editId="4E44FF23">
            <wp:extent cx="2880000" cy="1619888"/>
            <wp:effectExtent l="0" t="0" r="0" b="0"/>
            <wp:docPr id="145" name="Grafi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6_0006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0FE">
        <w:t xml:space="preserve"> 2023-12-16, </w:t>
      </w:r>
      <w:r w:rsidR="000640FE" w:rsidRPr="000640FE">
        <w:t>0</w:t>
      </w:r>
      <w:r w:rsidR="000640FE">
        <w:t>:</w:t>
      </w:r>
      <w:r w:rsidR="000640FE" w:rsidRPr="000640FE">
        <w:t>06</w:t>
      </w:r>
    </w:p>
    <w:p w:rsidR="000640FE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59DDFA7E" wp14:editId="33DF922F">
            <wp:extent cx="2880000" cy="1619888"/>
            <wp:effectExtent l="0" t="0" r="0" b="0"/>
            <wp:docPr id="146" name="Grafi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6_0007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0FE">
        <w:t xml:space="preserve"> 2023-12-16, </w:t>
      </w:r>
      <w:r w:rsidR="000640FE" w:rsidRPr="000640FE">
        <w:t>0</w:t>
      </w:r>
      <w:r w:rsidR="000640FE">
        <w:t>:</w:t>
      </w:r>
      <w:r w:rsidR="000640FE" w:rsidRPr="000640FE">
        <w:t>07</w:t>
      </w:r>
    </w:p>
    <w:p w:rsidR="000640FE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drawing>
          <wp:inline distT="0" distB="0" distL="0" distR="0" wp14:anchorId="66C73F44" wp14:editId="04D2FCC2">
            <wp:extent cx="2880000" cy="1620000"/>
            <wp:effectExtent l="0" t="0" r="0" b="0"/>
            <wp:docPr id="147" name="Grafi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6_1439.jpe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0FE">
        <w:t xml:space="preserve"> 2023-12-16, </w:t>
      </w:r>
      <w:r w:rsidR="000640FE" w:rsidRPr="000640FE">
        <w:t>14</w:t>
      </w:r>
      <w:r w:rsidR="000640FE">
        <w:t>:</w:t>
      </w:r>
      <w:r w:rsidR="000640FE" w:rsidRPr="000640FE">
        <w:t>39</w:t>
      </w:r>
    </w:p>
    <w:p w:rsidR="00023DCF" w:rsidRPr="008C03A7" w:rsidRDefault="004A7705" w:rsidP="000640FE">
      <w:pPr>
        <w:pStyle w:val="Listenabsatz"/>
        <w:numPr>
          <w:ilvl w:val="0"/>
          <w:numId w:val="23"/>
        </w:numPr>
      </w:pPr>
      <w:r>
        <w:rPr>
          <w:noProof/>
        </w:rPr>
        <w:lastRenderedPageBreak/>
        <w:drawing>
          <wp:inline distT="0" distB="0" distL="0" distR="0" wp14:anchorId="54729269" wp14:editId="4A679737">
            <wp:extent cx="2880000" cy="1619888"/>
            <wp:effectExtent l="0" t="0" r="0" b="0"/>
            <wp:docPr id="148" name="Grafi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2-17_2205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0FE">
        <w:t xml:space="preserve"> </w:t>
      </w:r>
      <w:r w:rsidR="000640FE" w:rsidRPr="000640FE">
        <w:t>2023-12-17</w:t>
      </w:r>
      <w:r w:rsidR="000640FE">
        <w:t xml:space="preserve">, </w:t>
      </w:r>
      <w:r w:rsidR="000640FE" w:rsidRPr="000640FE">
        <w:t>22</w:t>
      </w:r>
      <w:r w:rsidR="000640FE">
        <w:t>:</w:t>
      </w:r>
      <w:r w:rsidR="000640FE" w:rsidRPr="000640FE">
        <w:t>05</w:t>
      </w:r>
    </w:p>
    <w:sectPr w:rsidR="00023DCF" w:rsidRPr="008C03A7" w:rsidSect="00023DCF">
      <w:headerReference w:type="default" r:id="rId79"/>
      <w:footerReference w:type="default" r:id="rId80"/>
      <w:headerReference w:type="first" r:id="rId81"/>
      <w:footerReference w:type="first" r:id="rId82"/>
      <w:pgSz w:w="11906" w:h="16838" w:code="9"/>
      <w:pgMar w:top="1418" w:right="1134" w:bottom="1559" w:left="1134" w:header="567" w:footer="527" w:gutter="0"/>
      <w:pgNumType w:chapStyle="9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1397" w:rsidRDefault="00E11397">
      <w:pPr>
        <w:spacing w:before="0" w:line="240" w:lineRule="auto"/>
      </w:pPr>
      <w:r>
        <w:separator/>
      </w:r>
    </w:p>
  </w:endnote>
  <w:endnote w:type="continuationSeparator" w:id="0">
    <w:p w:rsidR="00E11397" w:rsidRDefault="00E1139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70" w:type="dxa"/>
      <w:tblBorders>
        <w:top w:val="single" w:sz="4" w:space="0" w:color="00339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24"/>
      <w:gridCol w:w="3024"/>
      <w:gridCol w:w="3591"/>
    </w:tblGrid>
    <w:tr w:rsidR="00D075EE" w:rsidRPr="00D075EE" w:rsidTr="00421BC8">
      <w:trPr>
        <w:cantSplit/>
      </w:trPr>
      <w:tc>
        <w:tcPr>
          <w:tcW w:w="3024" w:type="dxa"/>
        </w:tcPr>
        <w:p w:rsidR="00421BC8" w:rsidRDefault="00421BC8" w:rsidP="000B4343">
          <w:pPr>
            <w:spacing w:before="0" w:line="240" w:lineRule="auto"/>
            <w:jc w:val="left"/>
            <w:rPr>
              <w:bCs/>
              <w:color w:val="808080" w:themeColor="background1" w:themeShade="80"/>
              <w:sz w:val="16"/>
              <w:szCs w:val="16"/>
            </w:rPr>
          </w:pPr>
          <w:r>
            <w:rPr>
              <w:b/>
              <w:bCs/>
              <w:color w:val="808080" w:themeColor="background1" w:themeShade="80"/>
              <w:sz w:val="16"/>
              <w:szCs w:val="16"/>
            </w:rPr>
            <w:t>Ortsgruppensprecher</w:t>
          </w:r>
          <w:r w:rsidR="00023DCF" w:rsidRPr="00D075EE">
            <w:rPr>
              <w:b/>
              <w:bCs/>
              <w:color w:val="808080" w:themeColor="background1" w:themeShade="80"/>
              <w:sz w:val="16"/>
              <w:szCs w:val="16"/>
            </w:rPr>
            <w:t>:</w:t>
          </w:r>
          <w:r w:rsidR="00023DCF" w:rsidRPr="00D075EE">
            <w:rPr>
              <w:bCs/>
              <w:color w:val="808080" w:themeColor="background1" w:themeShade="80"/>
              <w:sz w:val="16"/>
              <w:szCs w:val="16"/>
            </w:rPr>
            <w:t xml:space="preserve"> </w:t>
          </w:r>
        </w:p>
        <w:p w:rsidR="00421BC8" w:rsidRDefault="00421BC8" w:rsidP="000B4343">
          <w:pPr>
            <w:spacing w:before="0" w:line="240" w:lineRule="auto"/>
            <w:jc w:val="left"/>
            <w:rPr>
              <w:bCs/>
              <w:color w:val="808080" w:themeColor="background1" w:themeShade="80"/>
              <w:sz w:val="16"/>
              <w:szCs w:val="16"/>
            </w:rPr>
          </w:pPr>
          <w:r>
            <w:rPr>
              <w:bCs/>
              <w:color w:val="808080" w:themeColor="background1" w:themeShade="80"/>
              <w:sz w:val="16"/>
              <w:szCs w:val="16"/>
            </w:rPr>
            <w:t>Hanna Schmidt</w:t>
          </w:r>
        </w:p>
        <w:p w:rsidR="00421BC8" w:rsidRDefault="00421BC8" w:rsidP="000B4343">
          <w:pPr>
            <w:spacing w:before="0" w:line="240" w:lineRule="auto"/>
            <w:jc w:val="left"/>
            <w:rPr>
              <w:bCs/>
              <w:color w:val="808080" w:themeColor="background1" w:themeShade="80"/>
              <w:sz w:val="16"/>
              <w:szCs w:val="16"/>
            </w:rPr>
          </w:pPr>
          <w:r>
            <w:rPr>
              <w:bCs/>
              <w:color w:val="808080" w:themeColor="background1" w:themeShade="80"/>
              <w:sz w:val="16"/>
              <w:szCs w:val="16"/>
            </w:rPr>
            <w:t xml:space="preserve">Hans-Jürgen </w:t>
          </w:r>
          <w:proofErr w:type="spellStart"/>
          <w:r>
            <w:rPr>
              <w:bCs/>
              <w:color w:val="808080" w:themeColor="background1" w:themeShade="80"/>
              <w:sz w:val="16"/>
              <w:szCs w:val="16"/>
            </w:rPr>
            <w:t>Gregersen</w:t>
          </w:r>
          <w:proofErr w:type="spellEnd"/>
        </w:p>
        <w:p w:rsidR="00023DCF" w:rsidRPr="00D075EE" w:rsidRDefault="00023DCF" w:rsidP="000B4343">
          <w:pPr>
            <w:spacing w:before="0" w:line="240" w:lineRule="auto"/>
            <w:jc w:val="left"/>
            <w:rPr>
              <w:bCs/>
              <w:color w:val="808080" w:themeColor="background1" w:themeShade="80"/>
              <w:sz w:val="16"/>
              <w:szCs w:val="16"/>
            </w:rPr>
          </w:pPr>
          <w:r w:rsidRPr="00D075EE">
            <w:rPr>
              <w:bCs/>
              <w:color w:val="808080" w:themeColor="background1" w:themeShade="80"/>
              <w:sz w:val="16"/>
              <w:szCs w:val="16"/>
            </w:rPr>
            <w:t>Tim Meyer-König</w:t>
          </w:r>
        </w:p>
      </w:tc>
      <w:tc>
        <w:tcPr>
          <w:tcW w:w="3024" w:type="dxa"/>
          <w:vAlign w:val="bottom"/>
        </w:tcPr>
        <w:p w:rsidR="00023DCF" w:rsidRPr="00D075EE" w:rsidRDefault="00023DCF" w:rsidP="000B4343">
          <w:pPr>
            <w:spacing w:before="0" w:line="240" w:lineRule="auto"/>
            <w:jc w:val="center"/>
            <w:rPr>
              <w:color w:val="808080" w:themeColor="background1" w:themeShade="80"/>
              <w:szCs w:val="16"/>
            </w:rPr>
          </w:pPr>
          <w:r w:rsidRPr="00D075EE">
            <w:rPr>
              <w:color w:val="808080" w:themeColor="background1" w:themeShade="80"/>
              <w:szCs w:val="16"/>
            </w:rPr>
            <w:fldChar w:fldCharType="begin"/>
          </w:r>
          <w:r w:rsidRPr="00D075EE">
            <w:rPr>
              <w:color w:val="808080" w:themeColor="background1" w:themeShade="80"/>
              <w:szCs w:val="16"/>
            </w:rPr>
            <w:instrText xml:space="preserve"> PAGE </w:instrText>
          </w:r>
          <w:r w:rsidRPr="00D075EE">
            <w:rPr>
              <w:color w:val="808080" w:themeColor="background1" w:themeShade="80"/>
              <w:szCs w:val="16"/>
            </w:rPr>
            <w:fldChar w:fldCharType="separate"/>
          </w:r>
          <w:r w:rsidR="00C7130C">
            <w:rPr>
              <w:noProof/>
              <w:color w:val="808080" w:themeColor="background1" w:themeShade="80"/>
              <w:szCs w:val="16"/>
            </w:rPr>
            <w:t>1</w:t>
          </w:r>
          <w:r w:rsidRPr="00D075EE">
            <w:rPr>
              <w:color w:val="808080" w:themeColor="background1" w:themeShade="80"/>
              <w:szCs w:val="16"/>
            </w:rPr>
            <w:fldChar w:fldCharType="end"/>
          </w:r>
          <w:r w:rsidRPr="00D075EE">
            <w:rPr>
              <w:color w:val="808080" w:themeColor="background1" w:themeShade="80"/>
              <w:szCs w:val="16"/>
            </w:rPr>
            <w:t>/</w:t>
          </w:r>
          <w:r w:rsidRPr="00D075EE">
            <w:rPr>
              <w:color w:val="808080" w:themeColor="background1" w:themeShade="80"/>
              <w:szCs w:val="16"/>
            </w:rPr>
            <w:fldChar w:fldCharType="begin"/>
          </w:r>
          <w:r w:rsidRPr="00D075EE">
            <w:rPr>
              <w:color w:val="808080" w:themeColor="background1" w:themeShade="80"/>
              <w:szCs w:val="16"/>
            </w:rPr>
            <w:instrText xml:space="preserve"> NUMPAGES  \* Arabic  \* MERGEFORMAT </w:instrText>
          </w:r>
          <w:r w:rsidRPr="00D075EE">
            <w:rPr>
              <w:color w:val="808080" w:themeColor="background1" w:themeShade="80"/>
              <w:szCs w:val="16"/>
            </w:rPr>
            <w:fldChar w:fldCharType="separate"/>
          </w:r>
          <w:r w:rsidR="00C7130C">
            <w:rPr>
              <w:noProof/>
              <w:color w:val="808080" w:themeColor="background1" w:themeShade="80"/>
              <w:szCs w:val="16"/>
            </w:rPr>
            <w:t>16</w:t>
          </w:r>
          <w:r w:rsidRPr="00D075EE">
            <w:rPr>
              <w:color w:val="808080" w:themeColor="background1" w:themeShade="80"/>
              <w:szCs w:val="16"/>
            </w:rPr>
            <w:fldChar w:fldCharType="end"/>
          </w:r>
        </w:p>
        <w:p w:rsidR="00023DCF" w:rsidRPr="00D075EE" w:rsidRDefault="00023DCF" w:rsidP="000B4343">
          <w:pPr>
            <w:spacing w:before="0" w:line="240" w:lineRule="auto"/>
            <w:jc w:val="center"/>
            <w:rPr>
              <w:color w:val="808080" w:themeColor="background1" w:themeShade="80"/>
              <w:szCs w:val="16"/>
            </w:rPr>
          </w:pPr>
        </w:p>
        <w:p w:rsidR="00023DCF" w:rsidRPr="00D075EE" w:rsidRDefault="00421BC8" w:rsidP="000B4343">
          <w:pPr>
            <w:spacing w:before="0" w:line="240" w:lineRule="auto"/>
            <w:jc w:val="center"/>
            <w:rPr>
              <w:bCs/>
              <w:color w:val="808080" w:themeColor="background1" w:themeShade="80"/>
              <w:sz w:val="16"/>
              <w:szCs w:val="16"/>
            </w:rPr>
          </w:pPr>
          <w:r>
            <w:rPr>
              <w:color w:val="808080" w:themeColor="background1" w:themeShade="80"/>
              <w:sz w:val="16"/>
              <w:szCs w:val="16"/>
            </w:rPr>
            <w:t>flensburg.adfc.de</w:t>
          </w:r>
        </w:p>
      </w:tc>
      <w:tc>
        <w:tcPr>
          <w:tcW w:w="3591" w:type="dxa"/>
        </w:tcPr>
        <w:p w:rsidR="00023DCF" w:rsidRPr="00D075EE" w:rsidRDefault="00023DCF" w:rsidP="000B4343">
          <w:pPr>
            <w:spacing w:before="0" w:line="240" w:lineRule="auto"/>
            <w:jc w:val="right"/>
            <w:rPr>
              <w:bCs/>
              <w:color w:val="808080" w:themeColor="background1" w:themeShade="80"/>
              <w:sz w:val="16"/>
              <w:szCs w:val="16"/>
              <w:lang w:val="en-GB"/>
            </w:rPr>
          </w:pPr>
        </w:p>
      </w:tc>
    </w:tr>
  </w:tbl>
  <w:p w:rsidR="004544FF" w:rsidRPr="00023DCF" w:rsidRDefault="004544FF" w:rsidP="00023DCF">
    <w:pPr>
      <w:pStyle w:val="Fuzeile"/>
      <w:rPr>
        <w:sz w:val="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70" w:type="dxa"/>
      <w:tblBorders>
        <w:top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24"/>
      <w:gridCol w:w="3024"/>
      <w:gridCol w:w="3024"/>
    </w:tblGrid>
    <w:tr w:rsidR="00FF2CC0" w:rsidRPr="00FF2CC0" w:rsidTr="001E7204">
      <w:trPr>
        <w:cantSplit/>
      </w:trPr>
      <w:tc>
        <w:tcPr>
          <w:tcW w:w="3024" w:type="dxa"/>
        </w:tcPr>
        <w:p w:rsidR="00FF2CC0" w:rsidRPr="00FF2CC0" w:rsidRDefault="00FF2CC0" w:rsidP="00FF2CC0">
          <w:pPr>
            <w:spacing w:before="0" w:line="240" w:lineRule="auto"/>
            <w:jc w:val="left"/>
            <w:rPr>
              <w:bCs/>
              <w:sz w:val="16"/>
              <w:szCs w:val="16"/>
            </w:rPr>
          </w:pPr>
          <w:r w:rsidRPr="00FF2CC0">
            <w:rPr>
              <w:b/>
              <w:bCs/>
              <w:sz w:val="16"/>
              <w:szCs w:val="16"/>
            </w:rPr>
            <w:t>Sitz der Gesellschaft:</w:t>
          </w:r>
          <w:r w:rsidRPr="00FF2CC0">
            <w:rPr>
              <w:bCs/>
              <w:sz w:val="16"/>
              <w:szCs w:val="16"/>
            </w:rPr>
            <w:t xml:space="preserve"> Duisburg</w:t>
          </w:r>
        </w:p>
        <w:p w:rsidR="00FF2CC0" w:rsidRPr="00FF2CC0" w:rsidRDefault="00FF2CC0" w:rsidP="00FF2CC0">
          <w:pPr>
            <w:spacing w:before="0" w:line="240" w:lineRule="auto"/>
            <w:jc w:val="left"/>
            <w:rPr>
              <w:bCs/>
              <w:sz w:val="16"/>
              <w:szCs w:val="16"/>
            </w:rPr>
          </w:pPr>
          <w:r w:rsidRPr="00FF2CC0">
            <w:rPr>
              <w:bCs/>
              <w:sz w:val="16"/>
              <w:szCs w:val="16"/>
            </w:rPr>
            <w:t>Amtsgericht Duisburg HRB 17697</w:t>
          </w:r>
        </w:p>
        <w:p w:rsidR="00FF2CC0" w:rsidRPr="00FF2CC0" w:rsidRDefault="00FF2CC0" w:rsidP="00FF2CC0">
          <w:pPr>
            <w:spacing w:before="0" w:line="240" w:lineRule="auto"/>
            <w:jc w:val="left"/>
            <w:rPr>
              <w:bCs/>
              <w:sz w:val="16"/>
              <w:szCs w:val="16"/>
            </w:rPr>
          </w:pPr>
          <w:r w:rsidRPr="00FF2CC0">
            <w:rPr>
              <w:b/>
              <w:bCs/>
              <w:sz w:val="16"/>
              <w:szCs w:val="16"/>
            </w:rPr>
            <w:t>UStIDNr.</w:t>
          </w:r>
          <w:r w:rsidRPr="00FF2CC0">
            <w:rPr>
              <w:bCs/>
              <w:sz w:val="16"/>
              <w:szCs w:val="16"/>
            </w:rPr>
            <w:t>: DE814396402</w:t>
          </w:r>
        </w:p>
        <w:p w:rsidR="00FF2CC0" w:rsidRPr="00FF2CC0" w:rsidRDefault="00FF2CC0" w:rsidP="00FF2CC0">
          <w:pPr>
            <w:spacing w:before="0" w:line="240" w:lineRule="auto"/>
            <w:jc w:val="left"/>
            <w:rPr>
              <w:bCs/>
              <w:sz w:val="16"/>
              <w:szCs w:val="16"/>
            </w:rPr>
          </w:pPr>
          <w:r w:rsidRPr="00FF2CC0">
            <w:rPr>
              <w:b/>
              <w:bCs/>
              <w:sz w:val="16"/>
              <w:szCs w:val="16"/>
            </w:rPr>
            <w:t>Geschäftsführer:</w:t>
          </w:r>
          <w:r w:rsidRPr="00FF2CC0">
            <w:rPr>
              <w:bCs/>
              <w:sz w:val="16"/>
              <w:szCs w:val="16"/>
            </w:rPr>
            <w:t xml:space="preserve"> Tim Meyer-König</w:t>
          </w:r>
        </w:p>
      </w:tc>
      <w:tc>
        <w:tcPr>
          <w:tcW w:w="3024" w:type="dxa"/>
        </w:tcPr>
        <w:p w:rsidR="00FF2CC0" w:rsidRPr="00FF2CC0" w:rsidRDefault="00FF2CC0" w:rsidP="00FF2CC0">
          <w:pPr>
            <w:spacing w:before="0" w:line="240" w:lineRule="auto"/>
            <w:jc w:val="center"/>
            <w:rPr>
              <w:sz w:val="16"/>
              <w:szCs w:val="16"/>
            </w:rPr>
          </w:pPr>
        </w:p>
        <w:p w:rsidR="00FF2CC0" w:rsidRPr="00FF2CC0" w:rsidRDefault="00FF2CC0" w:rsidP="00FF2CC0">
          <w:pPr>
            <w:spacing w:before="0" w:line="240" w:lineRule="auto"/>
            <w:jc w:val="center"/>
            <w:rPr>
              <w:bCs/>
              <w:sz w:val="16"/>
              <w:szCs w:val="16"/>
            </w:rPr>
          </w:pPr>
          <w:r w:rsidRPr="00FF2CC0">
            <w:rPr>
              <w:szCs w:val="16"/>
            </w:rPr>
            <w:fldChar w:fldCharType="begin"/>
          </w:r>
          <w:r w:rsidRPr="00FF2CC0">
            <w:rPr>
              <w:szCs w:val="16"/>
            </w:rPr>
            <w:instrText xml:space="preserve"> PAGE </w:instrText>
          </w:r>
          <w:r w:rsidRPr="00FF2CC0">
            <w:rPr>
              <w:szCs w:val="16"/>
            </w:rPr>
            <w:fldChar w:fldCharType="separate"/>
          </w:r>
          <w:r w:rsidR="00023DCF">
            <w:rPr>
              <w:noProof/>
              <w:szCs w:val="16"/>
            </w:rPr>
            <w:t>1</w:t>
          </w:r>
          <w:r w:rsidRPr="00FF2CC0">
            <w:rPr>
              <w:szCs w:val="16"/>
            </w:rPr>
            <w:fldChar w:fldCharType="end"/>
          </w:r>
          <w:r w:rsidRPr="00FF2CC0">
            <w:rPr>
              <w:szCs w:val="16"/>
            </w:rPr>
            <w:t>/</w:t>
          </w:r>
          <w:r w:rsidRPr="00FF2CC0">
            <w:rPr>
              <w:szCs w:val="16"/>
            </w:rPr>
            <w:fldChar w:fldCharType="begin"/>
          </w:r>
          <w:r w:rsidRPr="00FF2CC0">
            <w:rPr>
              <w:szCs w:val="16"/>
            </w:rPr>
            <w:instrText xml:space="preserve"> NUMPAGES  \* Arabic  \* MERGEFORMAT </w:instrText>
          </w:r>
          <w:r w:rsidRPr="00FF2CC0">
            <w:rPr>
              <w:szCs w:val="16"/>
            </w:rPr>
            <w:fldChar w:fldCharType="separate"/>
          </w:r>
          <w:r w:rsidR="00C7130C">
            <w:rPr>
              <w:noProof/>
              <w:szCs w:val="16"/>
            </w:rPr>
            <w:t>16</w:t>
          </w:r>
          <w:r w:rsidRPr="00FF2CC0">
            <w:rPr>
              <w:szCs w:val="16"/>
            </w:rPr>
            <w:fldChar w:fldCharType="end"/>
          </w:r>
        </w:p>
      </w:tc>
      <w:tc>
        <w:tcPr>
          <w:tcW w:w="3024" w:type="dxa"/>
        </w:tcPr>
        <w:p w:rsidR="00FF2CC0" w:rsidRPr="00FF2CC0" w:rsidRDefault="00FF2CC0" w:rsidP="00FF2CC0">
          <w:pPr>
            <w:spacing w:before="0" w:line="240" w:lineRule="auto"/>
            <w:jc w:val="right"/>
            <w:rPr>
              <w:b/>
              <w:bCs/>
              <w:sz w:val="16"/>
              <w:szCs w:val="16"/>
            </w:rPr>
          </w:pPr>
          <w:r w:rsidRPr="00FF2CC0">
            <w:rPr>
              <w:b/>
              <w:bCs/>
              <w:sz w:val="16"/>
              <w:szCs w:val="16"/>
            </w:rPr>
            <w:t>Bankverbindung:</w:t>
          </w:r>
        </w:p>
        <w:p w:rsidR="00FF2CC0" w:rsidRPr="00FF2CC0" w:rsidRDefault="00FF2CC0" w:rsidP="00FF2CC0">
          <w:pPr>
            <w:spacing w:before="0" w:line="240" w:lineRule="auto"/>
            <w:jc w:val="right"/>
            <w:rPr>
              <w:bCs/>
              <w:sz w:val="16"/>
              <w:szCs w:val="16"/>
            </w:rPr>
          </w:pPr>
          <w:r w:rsidRPr="00FF2CC0">
            <w:rPr>
              <w:bCs/>
              <w:sz w:val="16"/>
              <w:szCs w:val="16"/>
            </w:rPr>
            <w:t>Sparkasse Duisburg</w:t>
          </w:r>
        </w:p>
        <w:p w:rsidR="00FF2CC0" w:rsidRPr="008C03A7" w:rsidRDefault="00FF2CC0" w:rsidP="00FF2CC0">
          <w:pPr>
            <w:spacing w:before="0" w:line="240" w:lineRule="auto"/>
            <w:jc w:val="right"/>
            <w:rPr>
              <w:bCs/>
              <w:sz w:val="16"/>
              <w:szCs w:val="16"/>
            </w:rPr>
          </w:pPr>
          <w:r w:rsidRPr="008C03A7">
            <w:rPr>
              <w:bCs/>
              <w:sz w:val="16"/>
              <w:szCs w:val="16"/>
            </w:rPr>
            <w:t>IBAN: DE 56 3505 0000 0200 0224 57</w:t>
          </w:r>
        </w:p>
        <w:p w:rsidR="00FF2CC0" w:rsidRPr="00FF2CC0" w:rsidRDefault="00FF2CC0" w:rsidP="00FF2CC0">
          <w:pPr>
            <w:spacing w:before="0" w:line="240" w:lineRule="auto"/>
            <w:jc w:val="right"/>
            <w:rPr>
              <w:bCs/>
              <w:sz w:val="16"/>
              <w:szCs w:val="16"/>
              <w:lang w:val="en-GB"/>
            </w:rPr>
          </w:pPr>
          <w:r w:rsidRPr="00FF2CC0">
            <w:rPr>
              <w:bCs/>
              <w:sz w:val="16"/>
              <w:szCs w:val="16"/>
              <w:lang w:val="en-GB"/>
            </w:rPr>
            <w:t>BIC: DUISDE33XXX</w:t>
          </w:r>
        </w:p>
      </w:tc>
    </w:tr>
  </w:tbl>
  <w:p w:rsidR="004544FF" w:rsidRDefault="004544FF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1397" w:rsidRDefault="00E11397">
      <w:pPr>
        <w:spacing w:before="0" w:line="240" w:lineRule="auto"/>
      </w:pPr>
      <w:r>
        <w:separator/>
      </w:r>
    </w:p>
  </w:footnote>
  <w:footnote w:type="continuationSeparator" w:id="0">
    <w:p w:rsidR="00E11397" w:rsidRDefault="00E1139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DCF" w:rsidRDefault="00421BC8" w:rsidP="00023DCF">
    <w:pPr>
      <w:jc w:val="right"/>
      <w:rPr>
        <w:sz w:val="2"/>
      </w:rPr>
    </w:pPr>
    <w:r>
      <w:rPr>
        <w:noProof/>
        <w:sz w:val="2"/>
      </w:rPr>
      <w:drawing>
        <wp:inline distT="0" distB="0" distL="0" distR="0">
          <wp:extent cx="1440000" cy="562075"/>
          <wp:effectExtent l="0" t="0" r="8255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FC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562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544FF" w:rsidRDefault="004544FF">
    <w:pPr>
      <w:pStyle w:val="Kopfzeile"/>
      <w:jc w:val="right"/>
      <w:rPr>
        <w:sz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4FF" w:rsidRDefault="00DF0181" w:rsidP="00DF0181">
    <w:pPr>
      <w:jc w:val="right"/>
      <w:rPr>
        <w:sz w:val="2"/>
      </w:rPr>
    </w:pPr>
    <w:r>
      <w:rPr>
        <w:noProof/>
      </w:rPr>
      <w:drawing>
        <wp:inline distT="0" distB="0" distL="0" distR="0" wp14:anchorId="084B784A" wp14:editId="5252697A">
          <wp:extent cx="1447800" cy="361950"/>
          <wp:effectExtent l="0" t="0" r="0" b="0"/>
          <wp:docPr id="3" name="Bild 3" descr="1-6-3-1-1%20Logo%206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-6-3-1-1%20Logo%20600p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0F126986"/>
    <w:lvl w:ilvl="0">
      <w:start w:val="1"/>
      <w:numFmt w:val="decimal"/>
      <w:pStyle w:val="berschrift1"/>
      <w:lvlText w:val="%1"/>
      <w:legacy w:legacy="1" w:legacySpace="120" w:legacyIndent="432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egacy w:legacy="1" w:legacySpace="120" w:legacyIndent="576"/>
      <w:lvlJc w:val="left"/>
      <w:pPr>
        <w:ind w:left="579" w:hanging="576"/>
      </w:pPr>
    </w:lvl>
    <w:lvl w:ilvl="2">
      <w:numFmt w:val="none"/>
      <w:lvlText w:val=""/>
      <w:lvlJc w:val="left"/>
    </w:lvl>
    <w:lvl w:ilvl="3">
      <w:start w:val="1"/>
      <w:numFmt w:val="decimal"/>
      <w:lvlText w:val=".%4"/>
      <w:legacy w:legacy="1" w:legacySpace="120" w:legacyIndent="864"/>
      <w:lvlJc w:val="left"/>
      <w:pPr>
        <w:ind w:left="865" w:hanging="864"/>
      </w:pPr>
    </w:lvl>
    <w:lvl w:ilvl="4">
      <w:start w:val="1"/>
      <w:numFmt w:val="decimal"/>
      <w:pStyle w:val="berschrift5"/>
      <w:lvlText w:val=".%4.%5"/>
      <w:legacy w:legacy="1" w:legacySpace="120" w:legacyIndent="1008"/>
      <w:lvlJc w:val="left"/>
      <w:pPr>
        <w:ind w:left="1009" w:hanging="1008"/>
      </w:pPr>
    </w:lvl>
    <w:lvl w:ilvl="5">
      <w:start w:val="1"/>
      <w:numFmt w:val="decimal"/>
      <w:pStyle w:val="berschrift6"/>
      <w:lvlText w:val=".%4.%5.%6"/>
      <w:legacy w:legacy="1" w:legacySpace="120" w:legacyIndent="1152"/>
      <w:lvlJc w:val="left"/>
      <w:pPr>
        <w:ind w:left="1153" w:hanging="1152"/>
      </w:pPr>
    </w:lvl>
    <w:lvl w:ilvl="6">
      <w:start w:val="1"/>
      <w:numFmt w:val="decimal"/>
      <w:pStyle w:val="berschrift7"/>
      <w:lvlText w:val=".%4.%5.%6.%7"/>
      <w:legacy w:legacy="1" w:legacySpace="120" w:legacyIndent="1296"/>
      <w:lvlJc w:val="left"/>
      <w:pPr>
        <w:ind w:left="1297" w:hanging="1296"/>
      </w:pPr>
    </w:lvl>
    <w:lvl w:ilvl="7">
      <w:start w:val="1"/>
      <w:numFmt w:val="decimal"/>
      <w:pStyle w:val="berschrift8"/>
      <w:lvlText w:val=".%4.%5.%6.%7.%8"/>
      <w:legacy w:legacy="1" w:legacySpace="120" w:legacyIndent="1440"/>
      <w:lvlJc w:val="left"/>
      <w:pPr>
        <w:ind w:left="1441" w:hanging="1440"/>
      </w:pPr>
    </w:lvl>
    <w:lvl w:ilvl="8">
      <w:start w:val="1"/>
      <w:numFmt w:val="decimal"/>
      <w:pStyle w:val="berschrift9"/>
      <w:lvlText w:val=".%4.%5.%6.%7.%8.%9"/>
      <w:legacy w:legacy="1" w:legacySpace="120" w:legacyIndent="1584"/>
      <w:lvlJc w:val="left"/>
      <w:pPr>
        <w:ind w:left="1585" w:hanging="1584"/>
      </w:pPr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>
    <w:nsid w:val="093F7730"/>
    <w:multiLevelType w:val="hybridMultilevel"/>
    <w:tmpl w:val="6ACC9518"/>
    <w:lvl w:ilvl="0" w:tplc="5D5C2B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52CB41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3A74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9822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A273C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50A07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3807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7A49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9C06E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145AA1"/>
    <w:multiLevelType w:val="hybridMultilevel"/>
    <w:tmpl w:val="2286E02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1179F8"/>
    <w:multiLevelType w:val="hybridMultilevel"/>
    <w:tmpl w:val="EBC6B2D0"/>
    <w:lvl w:ilvl="0" w:tplc="9AF634D0">
      <w:start w:val="1"/>
      <w:numFmt w:val="bullet"/>
      <w:lvlText w:val="-"/>
      <w:lvlJc w:val="left"/>
      <w:pPr>
        <w:tabs>
          <w:tab w:val="num" w:pos="1425"/>
        </w:tabs>
        <w:ind w:left="1425" w:hanging="360"/>
      </w:pPr>
      <w:rPr>
        <w:sz w:val="16"/>
      </w:rPr>
    </w:lvl>
    <w:lvl w:ilvl="1" w:tplc="5F7A1E3C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2F16AB60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1CC61B4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AB927E08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5D5E6D58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5B1E0E56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60589F72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7110098A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5">
    <w:nsid w:val="1A0D160D"/>
    <w:multiLevelType w:val="hybridMultilevel"/>
    <w:tmpl w:val="5CA458C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7E38E2"/>
    <w:multiLevelType w:val="hybridMultilevel"/>
    <w:tmpl w:val="C82E3A0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341103"/>
    <w:multiLevelType w:val="hybridMultilevel"/>
    <w:tmpl w:val="8FEA8116"/>
    <w:lvl w:ilvl="0" w:tplc="C16839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3C968F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1DAD0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E067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6696C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FDAC1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CA6C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F860C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918EF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8E04318"/>
    <w:multiLevelType w:val="singleLevel"/>
    <w:tmpl w:val="4D60D3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298D2F18"/>
    <w:multiLevelType w:val="hybridMultilevel"/>
    <w:tmpl w:val="C64AB8C6"/>
    <w:lvl w:ilvl="0" w:tplc="F5B491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DEB42EE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6D07A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289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A6F71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EE01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3AB6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F087D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1668B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AD360C"/>
    <w:multiLevelType w:val="hybridMultilevel"/>
    <w:tmpl w:val="6564466E"/>
    <w:lvl w:ilvl="0" w:tplc="1C8CAF3E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sz w:val="16"/>
      </w:rPr>
    </w:lvl>
    <w:lvl w:ilvl="1" w:tplc="7A5A6440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4F9EF556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716CDF68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18F8445A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AA6095D2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204C5442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E97E2EBC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70225D18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1">
    <w:nsid w:val="2F725F3E"/>
    <w:multiLevelType w:val="hybridMultilevel"/>
    <w:tmpl w:val="1318C54A"/>
    <w:lvl w:ilvl="0" w:tplc="FD44A7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2DA8F07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D70AE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34D5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909BC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E161E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3CBF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784C2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3AAB3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4501363"/>
    <w:multiLevelType w:val="hybridMultilevel"/>
    <w:tmpl w:val="ECC8723E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54C510F"/>
    <w:multiLevelType w:val="hybridMultilevel"/>
    <w:tmpl w:val="D43ED8C8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7C25E99"/>
    <w:multiLevelType w:val="hybridMultilevel"/>
    <w:tmpl w:val="96780D94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6C54A07"/>
    <w:multiLevelType w:val="hybridMultilevel"/>
    <w:tmpl w:val="4BC0786C"/>
    <w:lvl w:ilvl="0" w:tplc="4C501F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3BF6B9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576A5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C0EE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FAFDD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6269F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9488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D8EA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D64D1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100396D"/>
    <w:multiLevelType w:val="hybridMultilevel"/>
    <w:tmpl w:val="734A7470"/>
    <w:lvl w:ilvl="0" w:tplc="87A8A0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6C3A66E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92017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144A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34A2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EE45F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3A90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40EC3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332A7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BB91CCE"/>
    <w:multiLevelType w:val="hybridMultilevel"/>
    <w:tmpl w:val="99969BD8"/>
    <w:lvl w:ilvl="0" w:tplc="823835E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sz w:val="16"/>
      </w:rPr>
    </w:lvl>
    <w:lvl w:ilvl="1" w:tplc="7D047A0A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4860DD0C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A92213B0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AE12544E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9EE8C5B2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BAAA800C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C9E865A2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77A20E8A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8">
    <w:nsid w:val="73125537"/>
    <w:multiLevelType w:val="hybridMultilevel"/>
    <w:tmpl w:val="BC22D4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0B080A"/>
    <w:multiLevelType w:val="hybridMultilevel"/>
    <w:tmpl w:val="3894083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8396ACB"/>
    <w:multiLevelType w:val="hybridMultilevel"/>
    <w:tmpl w:val="5AD8AD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lvl w:ilvl="0">
        <w:start w:val="1"/>
        <w:numFmt w:val="bullet"/>
        <w:lvlText w:val=""/>
        <w:legacy w:legacy="1" w:legacySpace="12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">
    <w:abstractNumId w:val="8"/>
  </w:num>
  <w:num w:numId="4">
    <w:abstractNumId w:val="17"/>
  </w:num>
  <w:num w:numId="5">
    <w:abstractNumId w:val="10"/>
  </w:num>
  <w:num w:numId="6">
    <w:abstractNumId w:val="15"/>
  </w:num>
  <w:num w:numId="7">
    <w:abstractNumId w:val="11"/>
  </w:num>
  <w:num w:numId="8">
    <w:abstractNumId w:val="4"/>
  </w:num>
  <w:num w:numId="9">
    <w:abstractNumId w:val="9"/>
  </w:num>
  <w:num w:numId="10">
    <w:abstractNumId w:val="2"/>
  </w:num>
  <w:num w:numId="11">
    <w:abstractNumId w:val="7"/>
  </w:num>
  <w:num w:numId="12">
    <w:abstractNumId w:val="16"/>
  </w:num>
  <w:num w:numId="13">
    <w:abstractNumId w:val="6"/>
  </w:num>
  <w:num w:numId="14">
    <w:abstractNumId w:val="3"/>
  </w:num>
  <w:num w:numId="15">
    <w:abstractNumId w:val="19"/>
  </w:num>
  <w:num w:numId="16">
    <w:abstractNumId w:val="14"/>
  </w:num>
  <w:num w:numId="17">
    <w:abstractNumId w:val="13"/>
  </w:num>
  <w:num w:numId="18">
    <w:abstractNumId w:val="12"/>
  </w:num>
  <w:num w:numId="19">
    <w:abstractNumId w:val="0"/>
  </w:num>
  <w:num w:numId="20">
    <w:abstractNumId w:val="0"/>
  </w:num>
  <w:num w:numId="21">
    <w:abstractNumId w:val="18"/>
  </w:num>
  <w:num w:numId="22">
    <w:abstractNumId w:val="20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8ce300,#9f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705"/>
    <w:rsid w:val="00023DCF"/>
    <w:rsid w:val="00063B78"/>
    <w:rsid w:val="000640FE"/>
    <w:rsid w:val="00086FFC"/>
    <w:rsid w:val="001510D3"/>
    <w:rsid w:val="00171D79"/>
    <w:rsid w:val="00195501"/>
    <w:rsid w:val="001A7A7A"/>
    <w:rsid w:val="001D5ADF"/>
    <w:rsid w:val="00201135"/>
    <w:rsid w:val="00254416"/>
    <w:rsid w:val="00264EB2"/>
    <w:rsid w:val="00270245"/>
    <w:rsid w:val="002D19B1"/>
    <w:rsid w:val="00357EB2"/>
    <w:rsid w:val="003D7B02"/>
    <w:rsid w:val="00421BC8"/>
    <w:rsid w:val="00432DB5"/>
    <w:rsid w:val="004544FF"/>
    <w:rsid w:val="004A7705"/>
    <w:rsid w:val="005D6870"/>
    <w:rsid w:val="006725F0"/>
    <w:rsid w:val="00693948"/>
    <w:rsid w:val="006D3D3A"/>
    <w:rsid w:val="007425DE"/>
    <w:rsid w:val="0076370F"/>
    <w:rsid w:val="00857172"/>
    <w:rsid w:val="008C03A7"/>
    <w:rsid w:val="009A7C34"/>
    <w:rsid w:val="009D28F8"/>
    <w:rsid w:val="00B079E3"/>
    <w:rsid w:val="00B35AA6"/>
    <w:rsid w:val="00B902B4"/>
    <w:rsid w:val="00C7130C"/>
    <w:rsid w:val="00CD05E2"/>
    <w:rsid w:val="00CF45C4"/>
    <w:rsid w:val="00D075EE"/>
    <w:rsid w:val="00DF0181"/>
    <w:rsid w:val="00E11397"/>
    <w:rsid w:val="00EF7F55"/>
    <w:rsid w:val="00F71146"/>
    <w:rsid w:val="00F76AE1"/>
    <w:rsid w:val="00FF2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8ce300,#9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F0181"/>
    <w:pPr>
      <w:spacing w:before="60" w:line="300" w:lineRule="auto"/>
      <w:jc w:val="both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B079E3"/>
    <w:pPr>
      <w:keepNext/>
      <w:numPr>
        <w:numId w:val="20"/>
      </w:numPr>
      <w:tabs>
        <w:tab w:val="left" w:pos="432"/>
      </w:tabs>
      <w:spacing w:before="120"/>
      <w:jc w:val="left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B079E3"/>
    <w:pPr>
      <w:keepNext/>
      <w:numPr>
        <w:ilvl w:val="1"/>
        <w:numId w:val="20"/>
      </w:numPr>
      <w:tabs>
        <w:tab w:val="left" w:pos="576"/>
      </w:tabs>
      <w:jc w:val="left"/>
      <w:outlineLvl w:val="1"/>
    </w:pPr>
    <w:rPr>
      <w:b/>
      <w:sz w:val="24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720"/>
      </w:tabs>
      <w:jc w:val="left"/>
      <w:outlineLvl w:val="2"/>
    </w:pPr>
    <w:rPr>
      <w:b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864"/>
      </w:tabs>
      <w:spacing w:before="120"/>
      <w:outlineLvl w:val="3"/>
    </w:pPr>
    <w:rPr>
      <w:u w:val="single"/>
    </w:rPr>
  </w:style>
  <w:style w:type="paragraph" w:styleId="berschrift5">
    <w:name w:val="heading 5"/>
    <w:basedOn w:val="Standard"/>
    <w:next w:val="Standard"/>
    <w:qFormat/>
    <w:rsid w:val="00B079E3"/>
    <w:pPr>
      <w:keepNext/>
      <w:numPr>
        <w:ilvl w:val="4"/>
        <w:numId w:val="20"/>
      </w:numPr>
      <w:tabs>
        <w:tab w:val="left" w:pos="1008"/>
      </w:tabs>
      <w:outlineLvl w:val="4"/>
    </w:pPr>
    <w:rPr>
      <w:b/>
      <w:i/>
    </w:rPr>
  </w:style>
  <w:style w:type="paragraph" w:styleId="berschrift6">
    <w:name w:val="heading 6"/>
    <w:basedOn w:val="Standard"/>
    <w:next w:val="Standard"/>
    <w:qFormat/>
    <w:rsid w:val="00B079E3"/>
    <w:pPr>
      <w:numPr>
        <w:ilvl w:val="5"/>
        <w:numId w:val="20"/>
      </w:numPr>
      <w:tabs>
        <w:tab w:val="left" w:pos="1152"/>
      </w:tabs>
      <w:spacing w:before="240" w:after="60"/>
      <w:outlineLvl w:val="5"/>
    </w:pPr>
    <w:rPr>
      <w:b/>
      <w:sz w:val="22"/>
    </w:rPr>
  </w:style>
  <w:style w:type="paragraph" w:styleId="berschrift7">
    <w:name w:val="heading 7"/>
    <w:basedOn w:val="Standard"/>
    <w:next w:val="Standard"/>
    <w:qFormat/>
    <w:rsid w:val="00B079E3"/>
    <w:pPr>
      <w:numPr>
        <w:ilvl w:val="6"/>
        <w:numId w:val="20"/>
      </w:numPr>
      <w:tabs>
        <w:tab w:val="left" w:pos="1296"/>
      </w:tabs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rsid w:val="00B079E3"/>
    <w:pPr>
      <w:numPr>
        <w:ilvl w:val="7"/>
        <w:numId w:val="20"/>
      </w:numPr>
      <w:tabs>
        <w:tab w:val="left" w:pos="1440"/>
      </w:tabs>
      <w:spacing w:before="240" w:after="60"/>
      <w:outlineLvl w:val="7"/>
    </w:pPr>
    <w:rPr>
      <w:i/>
    </w:rPr>
  </w:style>
  <w:style w:type="paragraph" w:styleId="berschrift9">
    <w:name w:val="heading 9"/>
    <w:basedOn w:val="Standard"/>
    <w:next w:val="Standard"/>
    <w:qFormat/>
    <w:rsid w:val="00B079E3"/>
    <w:pPr>
      <w:numPr>
        <w:ilvl w:val="8"/>
        <w:numId w:val="20"/>
      </w:numPr>
      <w:tabs>
        <w:tab w:val="left" w:pos="1584"/>
      </w:tabs>
      <w:spacing w:before="240" w:after="60"/>
      <w:outlineLvl w:val="8"/>
    </w:pPr>
    <w:rPr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</w:style>
  <w:style w:type="paragraph" w:styleId="Kopfzeile">
    <w:name w:val="header"/>
    <w:basedOn w:val="Standard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pPr>
      <w:tabs>
        <w:tab w:val="center" w:pos="4153"/>
        <w:tab w:val="right" w:pos="8306"/>
      </w:tabs>
    </w:pPr>
  </w:style>
  <w:style w:type="paragraph" w:styleId="Verzeichnis1">
    <w:name w:val="toc 1"/>
    <w:basedOn w:val="Standard"/>
    <w:next w:val="Standard"/>
    <w:semiHidden/>
    <w:pPr>
      <w:tabs>
        <w:tab w:val="left" w:pos="482"/>
        <w:tab w:val="right" w:leader="dot" w:pos="5670"/>
      </w:tabs>
      <w:spacing w:before="0"/>
      <w:jc w:val="left"/>
    </w:pPr>
  </w:style>
  <w:style w:type="paragraph" w:styleId="Verzeichnis2">
    <w:name w:val="toc 2"/>
    <w:basedOn w:val="Standard"/>
    <w:next w:val="Standard"/>
    <w:semiHidden/>
    <w:pPr>
      <w:tabs>
        <w:tab w:val="left" w:pos="482"/>
        <w:tab w:val="right" w:leader="underscore" w:pos="8222"/>
      </w:tabs>
      <w:spacing w:before="0"/>
      <w:ind w:left="454"/>
      <w:jc w:val="left"/>
    </w:pPr>
  </w:style>
  <w:style w:type="paragraph" w:styleId="Verzeichnis3">
    <w:name w:val="toc 3"/>
    <w:basedOn w:val="Standard"/>
    <w:next w:val="Standard"/>
    <w:semiHidden/>
    <w:pPr>
      <w:tabs>
        <w:tab w:val="left" w:pos="482"/>
        <w:tab w:val="right" w:leader="underscore" w:pos="8222"/>
      </w:tabs>
      <w:spacing w:before="0"/>
      <w:ind w:left="454"/>
      <w:jc w:val="left"/>
    </w:pPr>
  </w:style>
  <w:style w:type="paragraph" w:styleId="Verzeichnis4">
    <w:name w:val="toc 4"/>
    <w:basedOn w:val="Standard"/>
    <w:next w:val="Standard"/>
    <w:semiHidden/>
    <w:pPr>
      <w:spacing w:before="0"/>
      <w:jc w:val="left"/>
    </w:pPr>
    <w:rPr>
      <w:rFonts w:ascii="Times New Roman" w:hAnsi="Times New Roman"/>
    </w:rPr>
  </w:style>
  <w:style w:type="paragraph" w:styleId="Verzeichnis5">
    <w:name w:val="toc 5"/>
    <w:basedOn w:val="Standard"/>
    <w:next w:val="Standard"/>
    <w:semiHidden/>
    <w:pPr>
      <w:spacing w:before="0"/>
      <w:ind w:left="960"/>
      <w:jc w:val="left"/>
    </w:pPr>
    <w:rPr>
      <w:rFonts w:ascii="Times New Roman" w:hAnsi="Times New Roman"/>
    </w:rPr>
  </w:style>
  <w:style w:type="paragraph" w:styleId="Verzeichnis6">
    <w:name w:val="toc 6"/>
    <w:basedOn w:val="Standard"/>
    <w:next w:val="Standard"/>
    <w:semiHidden/>
    <w:pPr>
      <w:spacing w:before="0"/>
      <w:ind w:left="1200"/>
      <w:jc w:val="left"/>
    </w:pPr>
    <w:rPr>
      <w:rFonts w:ascii="Times New Roman" w:hAnsi="Times New Roman"/>
    </w:rPr>
  </w:style>
  <w:style w:type="paragraph" w:styleId="Verzeichnis7">
    <w:name w:val="toc 7"/>
    <w:basedOn w:val="Standard"/>
    <w:next w:val="Standard"/>
    <w:semiHidden/>
    <w:pPr>
      <w:spacing w:before="0"/>
      <w:ind w:left="1440"/>
      <w:jc w:val="left"/>
    </w:pPr>
    <w:rPr>
      <w:rFonts w:ascii="Times New Roman" w:hAnsi="Times New Roman"/>
    </w:rPr>
  </w:style>
  <w:style w:type="paragraph" w:styleId="Verzeichnis8">
    <w:name w:val="toc 8"/>
    <w:basedOn w:val="Standard"/>
    <w:next w:val="Standard"/>
    <w:semiHidden/>
    <w:pPr>
      <w:spacing w:before="0"/>
      <w:ind w:left="1680"/>
      <w:jc w:val="left"/>
    </w:pPr>
    <w:rPr>
      <w:rFonts w:ascii="Times New Roman" w:hAnsi="Times New Roman"/>
    </w:rPr>
  </w:style>
  <w:style w:type="paragraph" w:styleId="Verzeichnis9">
    <w:name w:val="toc 9"/>
    <w:basedOn w:val="Standard"/>
    <w:next w:val="Standard"/>
    <w:semiHidden/>
    <w:pPr>
      <w:spacing w:before="0"/>
      <w:ind w:left="1920"/>
      <w:jc w:val="left"/>
    </w:pPr>
    <w:rPr>
      <w:rFonts w:ascii="Times New Roman" w:hAnsi="Times New Roman"/>
    </w:rPr>
  </w:style>
  <w:style w:type="paragraph" w:customStyle="1" w:styleId="Subheading">
    <w:name w:val="Subheading"/>
    <w:basedOn w:val="berschrift1"/>
    <w:pPr>
      <w:numPr>
        <w:numId w:val="0"/>
      </w:numPr>
      <w:tabs>
        <w:tab w:val="clear" w:pos="432"/>
      </w:tabs>
      <w:outlineLvl w:val="9"/>
    </w:pPr>
    <w:rPr>
      <w:sz w:val="24"/>
    </w:r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paragraph" w:customStyle="1" w:styleId="Textkrper21">
    <w:name w:val="Textkörper 21"/>
    <w:basedOn w:val="Standard"/>
    <w:rPr>
      <w:i/>
    </w:rPr>
  </w:style>
  <w:style w:type="paragraph" w:styleId="Funotentext">
    <w:name w:val="footnote text"/>
    <w:basedOn w:val="Standard"/>
    <w:semiHidden/>
  </w:style>
  <w:style w:type="character" w:styleId="Funotenzeichen">
    <w:name w:val="footnote reference"/>
    <w:semiHidden/>
    <w:rPr>
      <w:vertAlign w:val="superscript"/>
    </w:rPr>
  </w:style>
  <w:style w:type="paragraph" w:styleId="StandardWeb">
    <w:name w:val="Normal (Web)"/>
    <w:basedOn w:val="Standard"/>
    <w:pPr>
      <w:spacing w:before="100" w:beforeAutospacing="1" w:after="100" w:afterAutospacing="1" w:line="240" w:lineRule="auto"/>
      <w:jc w:val="left"/>
    </w:pPr>
    <w:rPr>
      <w:rFonts w:eastAsia="Arial Unicode MS" w:cs="Arial"/>
      <w:color w:val="000000"/>
      <w:sz w:val="17"/>
      <w:szCs w:val="17"/>
    </w:rPr>
  </w:style>
  <w:style w:type="paragraph" w:styleId="Textkrper-Zeileneinzug">
    <w:name w:val="Body Text Indent"/>
    <w:basedOn w:val="Standard"/>
    <w:pPr>
      <w:ind w:left="75"/>
    </w:pPr>
  </w:style>
  <w:style w:type="character" w:styleId="BesuchterHyperlink">
    <w:name w:val="FollowedHyperlink"/>
    <w:rPr>
      <w:color w:val="800080"/>
      <w:u w:val="single"/>
    </w:rPr>
  </w:style>
  <w:style w:type="paragraph" w:styleId="Textkrper2">
    <w:name w:val="Body Text 2"/>
    <w:basedOn w:val="Standard"/>
    <w:rPr>
      <w:color w:val="FF6600"/>
    </w:rPr>
  </w:style>
  <w:style w:type="paragraph" w:styleId="Beschriftung">
    <w:name w:val="caption"/>
    <w:basedOn w:val="Standard"/>
    <w:next w:val="Standard"/>
    <w:qFormat/>
    <w:rsid w:val="00F76AE1"/>
    <w:pPr>
      <w:spacing w:before="120" w:after="120"/>
      <w:jc w:val="center"/>
    </w:pPr>
    <w:rPr>
      <w:bCs/>
    </w:rPr>
  </w:style>
  <w:style w:type="paragraph" w:styleId="Textkrper3">
    <w:name w:val="Body Text 3"/>
    <w:basedOn w:val="Standard"/>
    <w:rPr>
      <w:color w:val="FF0000"/>
    </w:rPr>
  </w:style>
  <w:style w:type="paragraph" w:styleId="Endnotentext">
    <w:name w:val="endnote text"/>
    <w:basedOn w:val="Standard"/>
    <w:semiHidden/>
  </w:style>
  <w:style w:type="character" w:styleId="Endnotenzeichen">
    <w:name w:val="endnote reference"/>
    <w:semiHidden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A7A7A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A7A7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23DCF"/>
    <w:pPr>
      <w:ind w:left="720"/>
      <w:contextualSpacing/>
    </w:pPr>
  </w:style>
  <w:style w:type="paragraph" w:customStyle="1" w:styleId="Grafik">
    <w:name w:val="Grafik"/>
    <w:basedOn w:val="Standard"/>
    <w:qFormat/>
    <w:rsid w:val="00254416"/>
    <w:pPr>
      <w:spacing w:before="120" w:after="120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F0181"/>
    <w:pPr>
      <w:spacing w:before="60" w:line="300" w:lineRule="auto"/>
      <w:jc w:val="both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B079E3"/>
    <w:pPr>
      <w:keepNext/>
      <w:numPr>
        <w:numId w:val="20"/>
      </w:numPr>
      <w:tabs>
        <w:tab w:val="left" w:pos="432"/>
      </w:tabs>
      <w:spacing w:before="120"/>
      <w:jc w:val="left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B079E3"/>
    <w:pPr>
      <w:keepNext/>
      <w:numPr>
        <w:ilvl w:val="1"/>
        <w:numId w:val="20"/>
      </w:numPr>
      <w:tabs>
        <w:tab w:val="left" w:pos="576"/>
      </w:tabs>
      <w:jc w:val="left"/>
      <w:outlineLvl w:val="1"/>
    </w:pPr>
    <w:rPr>
      <w:b/>
      <w:sz w:val="24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720"/>
      </w:tabs>
      <w:jc w:val="left"/>
      <w:outlineLvl w:val="2"/>
    </w:pPr>
    <w:rPr>
      <w:b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864"/>
      </w:tabs>
      <w:spacing w:before="120"/>
      <w:outlineLvl w:val="3"/>
    </w:pPr>
    <w:rPr>
      <w:u w:val="single"/>
    </w:rPr>
  </w:style>
  <w:style w:type="paragraph" w:styleId="berschrift5">
    <w:name w:val="heading 5"/>
    <w:basedOn w:val="Standard"/>
    <w:next w:val="Standard"/>
    <w:qFormat/>
    <w:rsid w:val="00B079E3"/>
    <w:pPr>
      <w:keepNext/>
      <w:numPr>
        <w:ilvl w:val="4"/>
        <w:numId w:val="20"/>
      </w:numPr>
      <w:tabs>
        <w:tab w:val="left" w:pos="1008"/>
      </w:tabs>
      <w:outlineLvl w:val="4"/>
    </w:pPr>
    <w:rPr>
      <w:b/>
      <w:i/>
    </w:rPr>
  </w:style>
  <w:style w:type="paragraph" w:styleId="berschrift6">
    <w:name w:val="heading 6"/>
    <w:basedOn w:val="Standard"/>
    <w:next w:val="Standard"/>
    <w:qFormat/>
    <w:rsid w:val="00B079E3"/>
    <w:pPr>
      <w:numPr>
        <w:ilvl w:val="5"/>
        <w:numId w:val="20"/>
      </w:numPr>
      <w:tabs>
        <w:tab w:val="left" w:pos="1152"/>
      </w:tabs>
      <w:spacing w:before="240" w:after="60"/>
      <w:outlineLvl w:val="5"/>
    </w:pPr>
    <w:rPr>
      <w:b/>
      <w:sz w:val="22"/>
    </w:rPr>
  </w:style>
  <w:style w:type="paragraph" w:styleId="berschrift7">
    <w:name w:val="heading 7"/>
    <w:basedOn w:val="Standard"/>
    <w:next w:val="Standard"/>
    <w:qFormat/>
    <w:rsid w:val="00B079E3"/>
    <w:pPr>
      <w:numPr>
        <w:ilvl w:val="6"/>
        <w:numId w:val="20"/>
      </w:numPr>
      <w:tabs>
        <w:tab w:val="left" w:pos="1296"/>
      </w:tabs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rsid w:val="00B079E3"/>
    <w:pPr>
      <w:numPr>
        <w:ilvl w:val="7"/>
        <w:numId w:val="20"/>
      </w:numPr>
      <w:tabs>
        <w:tab w:val="left" w:pos="1440"/>
      </w:tabs>
      <w:spacing w:before="240" w:after="60"/>
      <w:outlineLvl w:val="7"/>
    </w:pPr>
    <w:rPr>
      <w:i/>
    </w:rPr>
  </w:style>
  <w:style w:type="paragraph" w:styleId="berschrift9">
    <w:name w:val="heading 9"/>
    <w:basedOn w:val="Standard"/>
    <w:next w:val="Standard"/>
    <w:qFormat/>
    <w:rsid w:val="00B079E3"/>
    <w:pPr>
      <w:numPr>
        <w:ilvl w:val="8"/>
        <w:numId w:val="20"/>
      </w:numPr>
      <w:tabs>
        <w:tab w:val="left" w:pos="1584"/>
      </w:tabs>
      <w:spacing w:before="240" w:after="60"/>
      <w:outlineLvl w:val="8"/>
    </w:pPr>
    <w:rPr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</w:style>
  <w:style w:type="paragraph" w:styleId="Kopfzeile">
    <w:name w:val="header"/>
    <w:basedOn w:val="Standard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pPr>
      <w:tabs>
        <w:tab w:val="center" w:pos="4153"/>
        <w:tab w:val="right" w:pos="8306"/>
      </w:tabs>
    </w:pPr>
  </w:style>
  <w:style w:type="paragraph" w:styleId="Verzeichnis1">
    <w:name w:val="toc 1"/>
    <w:basedOn w:val="Standard"/>
    <w:next w:val="Standard"/>
    <w:semiHidden/>
    <w:pPr>
      <w:tabs>
        <w:tab w:val="left" w:pos="482"/>
        <w:tab w:val="right" w:leader="dot" w:pos="5670"/>
      </w:tabs>
      <w:spacing w:before="0"/>
      <w:jc w:val="left"/>
    </w:pPr>
  </w:style>
  <w:style w:type="paragraph" w:styleId="Verzeichnis2">
    <w:name w:val="toc 2"/>
    <w:basedOn w:val="Standard"/>
    <w:next w:val="Standard"/>
    <w:semiHidden/>
    <w:pPr>
      <w:tabs>
        <w:tab w:val="left" w:pos="482"/>
        <w:tab w:val="right" w:leader="underscore" w:pos="8222"/>
      </w:tabs>
      <w:spacing w:before="0"/>
      <w:ind w:left="454"/>
      <w:jc w:val="left"/>
    </w:pPr>
  </w:style>
  <w:style w:type="paragraph" w:styleId="Verzeichnis3">
    <w:name w:val="toc 3"/>
    <w:basedOn w:val="Standard"/>
    <w:next w:val="Standard"/>
    <w:semiHidden/>
    <w:pPr>
      <w:tabs>
        <w:tab w:val="left" w:pos="482"/>
        <w:tab w:val="right" w:leader="underscore" w:pos="8222"/>
      </w:tabs>
      <w:spacing w:before="0"/>
      <w:ind w:left="454"/>
      <w:jc w:val="left"/>
    </w:pPr>
  </w:style>
  <w:style w:type="paragraph" w:styleId="Verzeichnis4">
    <w:name w:val="toc 4"/>
    <w:basedOn w:val="Standard"/>
    <w:next w:val="Standard"/>
    <w:semiHidden/>
    <w:pPr>
      <w:spacing w:before="0"/>
      <w:jc w:val="left"/>
    </w:pPr>
    <w:rPr>
      <w:rFonts w:ascii="Times New Roman" w:hAnsi="Times New Roman"/>
    </w:rPr>
  </w:style>
  <w:style w:type="paragraph" w:styleId="Verzeichnis5">
    <w:name w:val="toc 5"/>
    <w:basedOn w:val="Standard"/>
    <w:next w:val="Standard"/>
    <w:semiHidden/>
    <w:pPr>
      <w:spacing w:before="0"/>
      <w:ind w:left="960"/>
      <w:jc w:val="left"/>
    </w:pPr>
    <w:rPr>
      <w:rFonts w:ascii="Times New Roman" w:hAnsi="Times New Roman"/>
    </w:rPr>
  </w:style>
  <w:style w:type="paragraph" w:styleId="Verzeichnis6">
    <w:name w:val="toc 6"/>
    <w:basedOn w:val="Standard"/>
    <w:next w:val="Standard"/>
    <w:semiHidden/>
    <w:pPr>
      <w:spacing w:before="0"/>
      <w:ind w:left="1200"/>
      <w:jc w:val="left"/>
    </w:pPr>
    <w:rPr>
      <w:rFonts w:ascii="Times New Roman" w:hAnsi="Times New Roman"/>
    </w:rPr>
  </w:style>
  <w:style w:type="paragraph" w:styleId="Verzeichnis7">
    <w:name w:val="toc 7"/>
    <w:basedOn w:val="Standard"/>
    <w:next w:val="Standard"/>
    <w:semiHidden/>
    <w:pPr>
      <w:spacing w:before="0"/>
      <w:ind w:left="1440"/>
      <w:jc w:val="left"/>
    </w:pPr>
    <w:rPr>
      <w:rFonts w:ascii="Times New Roman" w:hAnsi="Times New Roman"/>
    </w:rPr>
  </w:style>
  <w:style w:type="paragraph" w:styleId="Verzeichnis8">
    <w:name w:val="toc 8"/>
    <w:basedOn w:val="Standard"/>
    <w:next w:val="Standard"/>
    <w:semiHidden/>
    <w:pPr>
      <w:spacing w:before="0"/>
      <w:ind w:left="1680"/>
      <w:jc w:val="left"/>
    </w:pPr>
    <w:rPr>
      <w:rFonts w:ascii="Times New Roman" w:hAnsi="Times New Roman"/>
    </w:rPr>
  </w:style>
  <w:style w:type="paragraph" w:styleId="Verzeichnis9">
    <w:name w:val="toc 9"/>
    <w:basedOn w:val="Standard"/>
    <w:next w:val="Standard"/>
    <w:semiHidden/>
    <w:pPr>
      <w:spacing w:before="0"/>
      <w:ind w:left="1920"/>
      <w:jc w:val="left"/>
    </w:pPr>
    <w:rPr>
      <w:rFonts w:ascii="Times New Roman" w:hAnsi="Times New Roman"/>
    </w:rPr>
  </w:style>
  <w:style w:type="paragraph" w:customStyle="1" w:styleId="Subheading">
    <w:name w:val="Subheading"/>
    <w:basedOn w:val="berschrift1"/>
    <w:pPr>
      <w:numPr>
        <w:numId w:val="0"/>
      </w:numPr>
      <w:tabs>
        <w:tab w:val="clear" w:pos="432"/>
      </w:tabs>
      <w:outlineLvl w:val="9"/>
    </w:pPr>
    <w:rPr>
      <w:sz w:val="24"/>
    </w:r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paragraph" w:customStyle="1" w:styleId="Textkrper21">
    <w:name w:val="Textkörper 21"/>
    <w:basedOn w:val="Standard"/>
    <w:rPr>
      <w:i/>
    </w:rPr>
  </w:style>
  <w:style w:type="paragraph" w:styleId="Funotentext">
    <w:name w:val="footnote text"/>
    <w:basedOn w:val="Standard"/>
    <w:semiHidden/>
  </w:style>
  <w:style w:type="character" w:styleId="Funotenzeichen">
    <w:name w:val="footnote reference"/>
    <w:semiHidden/>
    <w:rPr>
      <w:vertAlign w:val="superscript"/>
    </w:rPr>
  </w:style>
  <w:style w:type="paragraph" w:styleId="StandardWeb">
    <w:name w:val="Normal (Web)"/>
    <w:basedOn w:val="Standard"/>
    <w:pPr>
      <w:spacing w:before="100" w:beforeAutospacing="1" w:after="100" w:afterAutospacing="1" w:line="240" w:lineRule="auto"/>
      <w:jc w:val="left"/>
    </w:pPr>
    <w:rPr>
      <w:rFonts w:eastAsia="Arial Unicode MS" w:cs="Arial"/>
      <w:color w:val="000000"/>
      <w:sz w:val="17"/>
      <w:szCs w:val="17"/>
    </w:rPr>
  </w:style>
  <w:style w:type="paragraph" w:styleId="Textkrper-Zeileneinzug">
    <w:name w:val="Body Text Indent"/>
    <w:basedOn w:val="Standard"/>
    <w:pPr>
      <w:ind w:left="75"/>
    </w:pPr>
  </w:style>
  <w:style w:type="character" w:styleId="BesuchterHyperlink">
    <w:name w:val="FollowedHyperlink"/>
    <w:rPr>
      <w:color w:val="800080"/>
      <w:u w:val="single"/>
    </w:rPr>
  </w:style>
  <w:style w:type="paragraph" w:styleId="Textkrper2">
    <w:name w:val="Body Text 2"/>
    <w:basedOn w:val="Standard"/>
    <w:rPr>
      <w:color w:val="FF6600"/>
    </w:rPr>
  </w:style>
  <w:style w:type="paragraph" w:styleId="Beschriftung">
    <w:name w:val="caption"/>
    <w:basedOn w:val="Standard"/>
    <w:next w:val="Standard"/>
    <w:qFormat/>
    <w:rsid w:val="00F76AE1"/>
    <w:pPr>
      <w:spacing w:before="120" w:after="120"/>
      <w:jc w:val="center"/>
    </w:pPr>
    <w:rPr>
      <w:bCs/>
    </w:rPr>
  </w:style>
  <w:style w:type="paragraph" w:styleId="Textkrper3">
    <w:name w:val="Body Text 3"/>
    <w:basedOn w:val="Standard"/>
    <w:rPr>
      <w:color w:val="FF0000"/>
    </w:rPr>
  </w:style>
  <w:style w:type="paragraph" w:styleId="Endnotentext">
    <w:name w:val="endnote text"/>
    <w:basedOn w:val="Standard"/>
    <w:semiHidden/>
  </w:style>
  <w:style w:type="character" w:styleId="Endnotenzeichen">
    <w:name w:val="endnote reference"/>
    <w:semiHidden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A7A7A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A7A7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23DCF"/>
    <w:pPr>
      <w:ind w:left="720"/>
      <w:contextualSpacing/>
    </w:pPr>
  </w:style>
  <w:style w:type="paragraph" w:customStyle="1" w:styleId="Grafik">
    <w:name w:val="Grafik"/>
    <w:basedOn w:val="Standard"/>
    <w:qFormat/>
    <w:rsid w:val="00254416"/>
    <w:pPr>
      <w:spacing w:before="120" w:after="12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footer" Target="footer1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m\Tim\Projekte\ADFC\Docs\Vorlagen\Brief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Brief.dotx</Template>
  <TotalTime>0</TotalTime>
  <Pages>1</Pages>
  <Words>379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Protokoll</vt:lpstr>
    </vt:vector>
  </TitlesOfParts>
  <Company>TraffGo HT GmbH</Company>
  <LinksUpToDate>false</LinksUpToDate>
  <CharactersWithSpaces>2768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Protokoll</dc:title>
  <dc:creator>Tim</dc:creator>
  <cp:lastModifiedBy>Tim</cp:lastModifiedBy>
  <cp:revision>5</cp:revision>
  <cp:lastPrinted>2023-12-18T13:06:00Z</cp:lastPrinted>
  <dcterms:created xsi:type="dcterms:W3CDTF">2023-12-18T11:36:00Z</dcterms:created>
  <dcterms:modified xsi:type="dcterms:W3CDTF">2023-12-18T13:12:00Z</dcterms:modified>
</cp:coreProperties>
</file>